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15A92" w14:textId="2FF3E14D" w:rsidR="00202962" w:rsidRDefault="002131C8" w:rsidP="00202962">
      <w:pPr>
        <w:spacing w:after="1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448163" wp14:editId="224494E7">
            <wp:simplePos x="0" y="0"/>
            <wp:positionH relativeFrom="margin">
              <wp:posOffset>316865</wp:posOffset>
            </wp:positionH>
            <wp:positionV relativeFrom="paragraph">
              <wp:posOffset>0</wp:posOffset>
            </wp:positionV>
            <wp:extent cx="691200" cy="586800"/>
            <wp:effectExtent l="0" t="0" r="0" b="3810"/>
            <wp:wrapThrough wrapText="bothSides">
              <wp:wrapPolygon edited="0">
                <wp:start x="8934" y="0"/>
                <wp:lineTo x="0" y="2104"/>
                <wp:lineTo x="0" y="21039"/>
                <wp:lineTo x="20846" y="21039"/>
                <wp:lineTo x="20846" y="2104"/>
                <wp:lineTo x="11912" y="0"/>
                <wp:lineTo x="8934" y="0"/>
              </wp:wrapPolygon>
            </wp:wrapThrough>
            <wp:docPr id="1246491683" name="Picture 4" descr="Afgørelse i disciplinærs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gørelse i disciplinærs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5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05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570BFB2F" wp14:editId="49B5AAE2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AF2CD" id="Group 3" o:spid="_x0000_s1026" alt="&quot;&quot;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4864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2534"/>
        <w:gridCol w:w="880"/>
        <w:gridCol w:w="1046"/>
        <w:gridCol w:w="6046"/>
      </w:tblGrid>
      <w:tr w:rsidR="00B14057" w:rsidRPr="0085363C" w14:paraId="21CE5145" w14:textId="77777777" w:rsidTr="00100ED2">
        <w:trPr>
          <w:trHeight w:val="895"/>
          <w:jc w:val="center"/>
        </w:trPr>
        <w:tc>
          <w:tcPr>
            <w:tcW w:w="2534" w:type="dxa"/>
          </w:tcPr>
          <w:p w14:paraId="1C8C4E4F" w14:textId="499871EC" w:rsidR="00B14057" w:rsidRPr="001B04C7" w:rsidRDefault="00B14057" w:rsidP="00480010">
            <w:pPr>
              <w:pStyle w:val="Title"/>
            </w:pPr>
          </w:p>
        </w:tc>
        <w:tc>
          <w:tcPr>
            <w:tcW w:w="880" w:type="dxa"/>
          </w:tcPr>
          <w:p w14:paraId="4DA4FA2D" w14:textId="1F4ACFF5" w:rsidR="00B14057" w:rsidRPr="002139DC" w:rsidRDefault="00B14057" w:rsidP="00B14057"/>
        </w:tc>
        <w:tc>
          <w:tcPr>
            <w:tcW w:w="7092" w:type="dxa"/>
            <w:gridSpan w:val="2"/>
          </w:tcPr>
          <w:p w14:paraId="4D1E6325" w14:textId="79ADD619" w:rsidR="00B14057" w:rsidRPr="00E70BE7" w:rsidRDefault="001E6A06" w:rsidP="00480010">
            <w:pPr>
              <w:pStyle w:val="Subtitle"/>
            </w:pPr>
            <w:r>
              <w:t xml:space="preserve">Dansk </w:t>
            </w:r>
            <w:proofErr w:type="spellStart"/>
            <w:r>
              <w:t>Varmblod</w:t>
            </w:r>
            <w:proofErr w:type="spellEnd"/>
            <w:r>
              <w:t xml:space="preserve"> </w:t>
            </w:r>
            <w:r w:rsidR="00AA43DB">
              <w:t>R</w:t>
            </w:r>
            <w:r>
              <w:t>egion 4</w:t>
            </w:r>
          </w:p>
        </w:tc>
      </w:tr>
      <w:tr w:rsidR="00B14057" w:rsidRPr="00F8489C" w14:paraId="5F93093D" w14:textId="77777777" w:rsidTr="00100ED2">
        <w:trPr>
          <w:trHeight w:val="1474"/>
          <w:jc w:val="center"/>
        </w:trPr>
        <w:tc>
          <w:tcPr>
            <w:tcW w:w="2534" w:type="dxa"/>
          </w:tcPr>
          <w:p w14:paraId="03107AD8" w14:textId="4D15DB15" w:rsidR="00B14057" w:rsidRDefault="00B14057" w:rsidP="00B14057"/>
        </w:tc>
        <w:tc>
          <w:tcPr>
            <w:tcW w:w="880" w:type="dxa"/>
          </w:tcPr>
          <w:p w14:paraId="2A455B7B" w14:textId="65B8A67F" w:rsidR="00B14057" w:rsidRPr="002139DC" w:rsidRDefault="00B14057" w:rsidP="00B14057"/>
        </w:tc>
        <w:tc>
          <w:tcPr>
            <w:tcW w:w="7092" w:type="dxa"/>
            <w:gridSpan w:val="2"/>
          </w:tcPr>
          <w:p w14:paraId="41D33B34" w14:textId="26F075D6" w:rsidR="00AA43DB" w:rsidRPr="00AA43DB" w:rsidRDefault="001B67EB" w:rsidP="00480010">
            <w:pPr>
              <w:rPr>
                <w:b/>
                <w:bCs/>
                <w:sz w:val="32"/>
                <w:szCs w:val="36"/>
                <w:lang w:val="da-DK"/>
              </w:rPr>
            </w:pPr>
            <w:r>
              <w:rPr>
                <w:b/>
                <w:bCs/>
                <w:sz w:val="32"/>
                <w:szCs w:val="36"/>
                <w:lang w:val="da-DK"/>
              </w:rPr>
              <w:t>S</w:t>
            </w:r>
            <w:r w:rsidR="001E6A06" w:rsidRPr="00FD0110">
              <w:rPr>
                <w:b/>
                <w:bCs/>
                <w:sz w:val="32"/>
                <w:szCs w:val="36"/>
                <w:lang w:val="da-DK"/>
              </w:rPr>
              <w:t>pændende kurser</w:t>
            </w:r>
            <w:r>
              <w:rPr>
                <w:b/>
                <w:bCs/>
                <w:sz w:val="32"/>
                <w:szCs w:val="36"/>
                <w:lang w:val="da-DK"/>
              </w:rPr>
              <w:t>,</w:t>
            </w:r>
            <w:r w:rsidR="00F3344E">
              <w:rPr>
                <w:b/>
                <w:bCs/>
                <w:sz w:val="32"/>
                <w:szCs w:val="36"/>
                <w:lang w:val="da-DK"/>
              </w:rPr>
              <w:t xml:space="preserve"> </w:t>
            </w:r>
            <w:r>
              <w:rPr>
                <w:b/>
                <w:bCs/>
                <w:sz w:val="32"/>
                <w:szCs w:val="36"/>
                <w:lang w:val="da-DK"/>
              </w:rPr>
              <w:t xml:space="preserve">workshops og </w:t>
            </w:r>
            <w:r w:rsidR="00F3344E">
              <w:rPr>
                <w:b/>
                <w:bCs/>
                <w:sz w:val="32"/>
                <w:szCs w:val="36"/>
                <w:lang w:val="da-DK"/>
              </w:rPr>
              <w:t>socialt samvær</w:t>
            </w:r>
            <w:r w:rsidR="00AA43DB">
              <w:rPr>
                <w:b/>
                <w:bCs/>
                <w:sz w:val="32"/>
                <w:szCs w:val="36"/>
                <w:lang w:val="da-DK"/>
              </w:rPr>
              <w:t>.</w:t>
            </w:r>
            <w:r w:rsidR="001E6A06" w:rsidRPr="00FD0110">
              <w:rPr>
                <w:b/>
                <w:bCs/>
                <w:sz w:val="32"/>
                <w:szCs w:val="36"/>
                <w:lang w:val="da-DK"/>
              </w:rPr>
              <w:t xml:space="preserve"> Kom og vær med!</w:t>
            </w:r>
          </w:p>
        </w:tc>
      </w:tr>
      <w:tr w:rsidR="007A6A88" w:rsidRPr="00F079F2" w14:paraId="54C775ED" w14:textId="77777777" w:rsidTr="00F7214D">
        <w:trPr>
          <w:trHeight w:val="217"/>
          <w:jc w:val="center"/>
        </w:trPr>
        <w:tc>
          <w:tcPr>
            <w:tcW w:w="2534" w:type="dxa"/>
            <w:vMerge w:val="restart"/>
          </w:tcPr>
          <w:p w14:paraId="52C3D867" w14:textId="20EE4BE2" w:rsidR="00372AB5" w:rsidRDefault="00372AB5" w:rsidP="0026294A">
            <w:pPr>
              <w:pStyle w:val="Heading1Alt"/>
              <w:rPr>
                <w:lang w:val="da-DK"/>
              </w:rPr>
            </w:pPr>
          </w:p>
          <w:p w14:paraId="5FCF0566" w14:textId="77777777" w:rsidR="00372AB5" w:rsidRDefault="00372AB5" w:rsidP="0026294A">
            <w:pPr>
              <w:pStyle w:val="Heading1Alt"/>
              <w:rPr>
                <w:lang w:val="da-DK"/>
              </w:rPr>
            </w:pPr>
          </w:p>
          <w:p w14:paraId="436BDA14" w14:textId="4DF92BB2" w:rsidR="00372AB5" w:rsidRPr="007A6A88" w:rsidRDefault="0005673D" w:rsidP="00372AB5">
            <w:pPr>
              <w:pStyle w:val="Heading1Alt"/>
              <w:rPr>
                <w:lang w:val="fr-FR"/>
              </w:rPr>
            </w:pPr>
            <w:r>
              <w:rPr>
                <w:lang w:val="da-DK"/>
              </w:rPr>
              <w:t xml:space="preserve">Nye hestevenner og </w:t>
            </w:r>
            <w:r w:rsidR="00F1721E">
              <w:rPr>
                <w:lang w:val="da-DK"/>
              </w:rPr>
              <w:t>erfaringsudveksling</w:t>
            </w:r>
          </w:p>
          <w:p w14:paraId="1B99FF45" w14:textId="2261CE7E" w:rsidR="00372AB5" w:rsidRPr="006309EB" w:rsidRDefault="00FF604E" w:rsidP="00372AB5">
            <w:pPr>
              <w:pStyle w:val="Whitetext"/>
              <w:rPr>
                <w:lang w:val="da-DK"/>
              </w:rPr>
            </w:pPr>
            <w:r>
              <w:rPr>
                <w:lang w:val="da-DK"/>
              </w:rPr>
              <w:t xml:space="preserve">Når vi er </w:t>
            </w:r>
            <w:r w:rsidR="00F1721E">
              <w:rPr>
                <w:lang w:val="da-DK"/>
              </w:rPr>
              <w:t>sammen,</w:t>
            </w:r>
            <w:r>
              <w:rPr>
                <w:lang w:val="da-DK"/>
              </w:rPr>
              <w:t xml:space="preserve"> hygger vi os </w:t>
            </w:r>
            <w:r w:rsidR="00F53DAB">
              <w:rPr>
                <w:lang w:val="da-DK"/>
              </w:rPr>
              <w:t xml:space="preserve">og deler gerne erfaringer om vores fælles </w:t>
            </w:r>
            <w:r w:rsidR="00F1721E">
              <w:rPr>
                <w:lang w:val="da-DK"/>
              </w:rPr>
              <w:t>passion</w:t>
            </w:r>
          </w:p>
          <w:p w14:paraId="7DE2B0E9" w14:textId="77777777" w:rsidR="00372AB5" w:rsidRPr="007A6A88" w:rsidRDefault="00372AB5" w:rsidP="00372AB5">
            <w:pPr>
              <w:pStyle w:val="Whitetext"/>
              <w:rPr>
                <w:lang w:val="fr-FR"/>
              </w:rPr>
            </w:pPr>
          </w:p>
          <w:p w14:paraId="6FEE247C" w14:textId="3DC0D958" w:rsidR="00372AB5" w:rsidRPr="00372AB5" w:rsidRDefault="00372AB5" w:rsidP="0026294A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B040B2B" wp14:editId="052D3064">
                      <wp:extent cx="932688" cy="9144"/>
                      <wp:effectExtent l="0" t="0" r="0" b="0"/>
                      <wp:docPr id="899310317" name="Rectangle 899310317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A8FA25" id="Rectangle 899310317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3E871D3" w14:textId="77777777" w:rsidR="00372AB5" w:rsidRDefault="00372AB5" w:rsidP="0026294A">
            <w:pPr>
              <w:pStyle w:val="Heading1Alt"/>
              <w:rPr>
                <w:lang w:val="da-DK"/>
              </w:rPr>
            </w:pPr>
          </w:p>
          <w:p w14:paraId="26D650B7" w14:textId="1DFAA714" w:rsidR="007A6A88" w:rsidRPr="007A6A88" w:rsidRDefault="006309EB" w:rsidP="0026294A">
            <w:pPr>
              <w:pStyle w:val="Heading1Alt"/>
              <w:rPr>
                <w:lang w:val="fr-FR"/>
              </w:rPr>
            </w:pPr>
            <w:r w:rsidRPr="006309EB">
              <w:rPr>
                <w:lang w:val="da-DK"/>
              </w:rPr>
              <w:t>Alle</w:t>
            </w:r>
            <w:r w:rsidR="005003F9" w:rsidRPr="006309EB">
              <w:rPr>
                <w:lang w:val="da-DK"/>
              </w:rPr>
              <w:t xml:space="preserve"> kan deltage</w:t>
            </w:r>
          </w:p>
          <w:p w14:paraId="06E33102" w14:textId="1B9C5393" w:rsidR="007A6A88" w:rsidRPr="006309EB" w:rsidRDefault="006309EB" w:rsidP="007A6A88">
            <w:pPr>
              <w:pStyle w:val="Whitetext"/>
              <w:rPr>
                <w:lang w:val="da-DK"/>
              </w:rPr>
            </w:pPr>
            <w:r w:rsidRPr="006309EB">
              <w:rPr>
                <w:lang w:val="da-DK"/>
              </w:rPr>
              <w:t>Både</w:t>
            </w:r>
            <w:r>
              <w:rPr>
                <w:lang w:val="da-DK"/>
              </w:rPr>
              <w:t xml:space="preserve"> dig der er medlem</w:t>
            </w:r>
            <w:r w:rsidR="00DB231A">
              <w:rPr>
                <w:lang w:val="da-DK"/>
              </w:rPr>
              <w:t xml:space="preserve"> af DV</w:t>
            </w:r>
            <w:r>
              <w:rPr>
                <w:lang w:val="da-DK"/>
              </w:rPr>
              <w:t xml:space="preserve"> og dig der </w:t>
            </w:r>
            <w:r w:rsidR="00EE4931">
              <w:rPr>
                <w:lang w:val="da-DK"/>
              </w:rPr>
              <w:t>ikke er</w:t>
            </w:r>
          </w:p>
          <w:p w14:paraId="54DBD9DD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1141DFB6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5D93ABAD" wp14:editId="052DE83E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529DFF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272FF63A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7605CFE1" w14:textId="3B51FCE0" w:rsidR="007A6A88" w:rsidRPr="007A6A88" w:rsidRDefault="00EE4931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r w:rsidRPr="00EE4931">
              <w:rPr>
                <w:lang w:val="da-DK"/>
              </w:rPr>
              <w:t>Mere om arrangementerne</w:t>
            </w:r>
          </w:p>
          <w:p w14:paraId="5804EF83" w14:textId="4DE6D747" w:rsidR="007A6A88" w:rsidRPr="00EE4931" w:rsidRDefault="00EE4931" w:rsidP="007A6A88">
            <w:pPr>
              <w:pStyle w:val="Whitetext"/>
              <w:rPr>
                <w:lang w:val="da-DK"/>
              </w:rPr>
            </w:pPr>
            <w:r>
              <w:rPr>
                <w:lang w:val="da-DK"/>
              </w:rPr>
              <w:t xml:space="preserve">Hold dig orienteret </w:t>
            </w:r>
            <w:r w:rsidR="00770643">
              <w:rPr>
                <w:lang w:val="da-DK"/>
              </w:rPr>
              <w:t xml:space="preserve">via </w:t>
            </w:r>
            <w:proofErr w:type="spellStart"/>
            <w:r>
              <w:rPr>
                <w:lang w:val="da-DK"/>
              </w:rPr>
              <w:t>DVs</w:t>
            </w:r>
            <w:proofErr w:type="spellEnd"/>
            <w:r>
              <w:rPr>
                <w:lang w:val="da-DK"/>
              </w:rPr>
              <w:t xml:space="preserve"> hjemmeside, </w:t>
            </w:r>
            <w:r w:rsidR="00770643">
              <w:rPr>
                <w:lang w:val="da-DK"/>
              </w:rPr>
              <w:t xml:space="preserve">Ridehesten og regionens </w:t>
            </w:r>
            <w:proofErr w:type="spellStart"/>
            <w:r w:rsidR="00770643">
              <w:rPr>
                <w:lang w:val="da-DK"/>
              </w:rPr>
              <w:t>facebook</w:t>
            </w:r>
            <w:proofErr w:type="spellEnd"/>
            <w:r w:rsidR="00770643">
              <w:rPr>
                <w:lang w:val="da-DK"/>
              </w:rPr>
              <w:t xml:space="preserve"> side</w:t>
            </w:r>
          </w:p>
          <w:p w14:paraId="50654955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0B16E65C" w14:textId="7D479B4B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4D333537" wp14:editId="408D5CA4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B74D93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0890098D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40725231" w14:textId="77777777" w:rsidR="00F1721E" w:rsidRDefault="00D503DD" w:rsidP="00777BFB">
            <w:pPr>
              <w:pStyle w:val="Heading1Alt"/>
              <w:spacing w:after="0"/>
            </w:pPr>
            <w:sdt>
              <w:sdtPr>
                <w:id w:val="1546721293"/>
                <w:placeholder>
                  <w:docPart w:val="9955D201E83B4548AD3C272D2F815CBB"/>
                </w:placeholder>
                <w:temporary/>
                <w:showingPlcHdr/>
                <w15:appearance w15:val="hidden"/>
              </w:sdtPr>
              <w:sdtEndPr/>
              <w:sdtContent>
                <w:r w:rsidR="007A6A88" w:rsidRPr="007A6A88">
                  <w:rPr>
                    <w:lang w:val="fr-FR"/>
                  </w:rPr>
                  <w:t>Website</w:t>
                </w:r>
              </w:sdtContent>
            </w:sdt>
          </w:p>
          <w:p w14:paraId="0CD4EC73" w14:textId="78EB492F" w:rsidR="007A6A88" w:rsidRPr="002D4168" w:rsidRDefault="00D503DD" w:rsidP="00777BFB">
            <w:pPr>
              <w:pStyle w:val="Heading1Alt"/>
              <w:spacing w:after="0"/>
              <w:rPr>
                <w:rFonts w:asciiTheme="minorHAnsi" w:eastAsia="Times New Roman" w:hAnsiTheme="minorHAnsi" w:cs="Times"/>
                <w:b w:val="0"/>
              </w:rPr>
            </w:pPr>
            <w:hyperlink r:id="rId12" w:history="1">
              <w:r w:rsidR="00F1721E" w:rsidRPr="002D4168">
                <w:rPr>
                  <w:rFonts w:asciiTheme="minorHAnsi" w:eastAsia="Times New Roman" w:hAnsiTheme="minorHAnsi" w:cs="Times"/>
                  <w:b w:val="0"/>
                </w:rPr>
                <w:t>https://region4.varmblod.dk</w:t>
              </w:r>
            </w:hyperlink>
          </w:p>
          <w:p w14:paraId="79BD8586" w14:textId="77777777" w:rsidR="00AA43DB" w:rsidRPr="002D4168" w:rsidRDefault="00AA43DB" w:rsidP="00AA43DB"/>
          <w:p w14:paraId="6AAEBB4C" w14:textId="020BEA43" w:rsidR="00AA43DB" w:rsidRPr="00AA43DB" w:rsidRDefault="00AA43DB" w:rsidP="00342A61">
            <w:pPr>
              <w:rPr>
                <w:rFonts w:asciiTheme="majorHAnsi" w:hAnsiTheme="majorHAnsi"/>
                <w:b/>
                <w:color w:val="FFFFFF" w:themeColor="background1"/>
                <w:lang w:val="fr-FR"/>
              </w:rPr>
            </w:pPr>
            <w:r w:rsidRPr="00AA43DB">
              <w:rPr>
                <w:rFonts w:asciiTheme="majorHAnsi" w:hAnsiTheme="majorHAnsi"/>
                <w:b/>
                <w:color w:val="FFFFFF" w:themeColor="background1"/>
                <w:lang w:val="fr-FR"/>
              </w:rPr>
              <w:t>Face book</w:t>
            </w:r>
          </w:p>
          <w:p w14:paraId="459F776E" w14:textId="3349EDE8" w:rsidR="00342A61" w:rsidRPr="00342A61" w:rsidRDefault="00AA43DB" w:rsidP="00342A61">
            <w:pPr>
              <w:rPr>
                <w:lang w:val="fr-FR"/>
              </w:rPr>
            </w:pPr>
            <w:r w:rsidRPr="00AA43DB">
              <w:rPr>
                <w:rFonts w:eastAsia="Times New Roman" w:cs="Times"/>
                <w:color w:val="FFFFFF" w:themeColor="background1"/>
                <w:lang w:val="da-DK"/>
              </w:rPr>
              <w:t>Dansk Varmblod</w:t>
            </w:r>
            <w:r w:rsidR="000340E1">
              <w:rPr>
                <w:rFonts w:eastAsia="Times New Roman" w:cs="Times"/>
                <w:color w:val="FFFFFF" w:themeColor="background1"/>
                <w:lang w:val="da-DK"/>
              </w:rPr>
              <w:t xml:space="preserve"> </w:t>
            </w:r>
            <w:r w:rsidRPr="00AA43DB">
              <w:rPr>
                <w:rFonts w:eastAsia="Times New Roman" w:cs="Times"/>
                <w:color w:val="FFFFFF" w:themeColor="background1"/>
                <w:lang w:val="da-DK"/>
              </w:rPr>
              <w:t>Region 4</w:t>
            </w:r>
          </w:p>
        </w:tc>
        <w:tc>
          <w:tcPr>
            <w:tcW w:w="880" w:type="dxa"/>
            <w:vMerge w:val="restart"/>
          </w:tcPr>
          <w:p w14:paraId="11B57E72" w14:textId="1FC4583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046" w:type="dxa"/>
            <w:vMerge w:val="restart"/>
          </w:tcPr>
          <w:p w14:paraId="7AC099D3" w14:textId="275BA323" w:rsidR="007A6A88" w:rsidRDefault="00FD0110" w:rsidP="00D54C9D">
            <w:pPr>
              <w:pStyle w:val="Heading1"/>
            </w:pPr>
            <w:r w:rsidRPr="00FD0110">
              <w:rPr>
                <w:sz w:val="28"/>
                <w:szCs w:val="28"/>
              </w:rPr>
              <w:t>2024</w:t>
            </w:r>
          </w:p>
        </w:tc>
        <w:tc>
          <w:tcPr>
            <w:tcW w:w="6046" w:type="dxa"/>
            <w:tcBorders>
              <w:bottom w:val="single" w:sz="12" w:space="0" w:color="auto"/>
            </w:tcBorders>
          </w:tcPr>
          <w:p w14:paraId="49DA3F9E" w14:textId="3BFD1905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2037592E" w14:textId="77777777" w:rsidTr="00F7214D">
        <w:trPr>
          <w:trHeight w:val="217"/>
          <w:jc w:val="center"/>
        </w:trPr>
        <w:tc>
          <w:tcPr>
            <w:tcW w:w="2534" w:type="dxa"/>
            <w:vMerge/>
          </w:tcPr>
          <w:p w14:paraId="0303E3A9" w14:textId="77777777" w:rsidR="007A6A88" w:rsidRDefault="007A6A88" w:rsidP="0026294A">
            <w:pPr>
              <w:pStyle w:val="Heading1Alt"/>
            </w:pPr>
          </w:p>
        </w:tc>
        <w:tc>
          <w:tcPr>
            <w:tcW w:w="880" w:type="dxa"/>
            <w:vMerge/>
          </w:tcPr>
          <w:p w14:paraId="474186B6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046" w:type="dxa"/>
            <w:vMerge/>
          </w:tcPr>
          <w:p w14:paraId="37D9D66D" w14:textId="77777777" w:rsidR="007A6A88" w:rsidRDefault="007A6A88" w:rsidP="0026294A">
            <w:pPr>
              <w:pStyle w:val="Heading1"/>
            </w:pPr>
          </w:p>
        </w:tc>
        <w:tc>
          <w:tcPr>
            <w:tcW w:w="6046" w:type="dxa"/>
            <w:tcBorders>
              <w:top w:val="single" w:sz="12" w:space="0" w:color="auto"/>
            </w:tcBorders>
          </w:tcPr>
          <w:p w14:paraId="3B03EA11" w14:textId="18777D9B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5C1ACB" w14:paraId="0F4E8189" w14:textId="77777777" w:rsidTr="00E00F06">
        <w:trPr>
          <w:trHeight w:val="6222"/>
          <w:jc w:val="center"/>
        </w:trPr>
        <w:tc>
          <w:tcPr>
            <w:tcW w:w="2534" w:type="dxa"/>
            <w:vMerge/>
          </w:tcPr>
          <w:p w14:paraId="06650CBC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80" w:type="dxa"/>
            <w:vMerge/>
          </w:tcPr>
          <w:p w14:paraId="6DA645A9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7092" w:type="dxa"/>
            <w:gridSpan w:val="2"/>
            <w:shd w:val="clear" w:color="auto" w:fill="auto"/>
          </w:tcPr>
          <w:p w14:paraId="1ECB5B88" w14:textId="064C6F36" w:rsidR="007A6A88" w:rsidRPr="001E6A06" w:rsidRDefault="001E6A06" w:rsidP="007A6A88">
            <w:pPr>
              <w:pStyle w:val="Heading2"/>
              <w:rPr>
                <w:lang w:val="da-DK"/>
              </w:rPr>
            </w:pPr>
            <w:r w:rsidRPr="001E6A06">
              <w:rPr>
                <w:lang w:val="da-DK"/>
              </w:rPr>
              <w:t>Januar</w:t>
            </w:r>
          </w:p>
          <w:p w14:paraId="7966E524" w14:textId="5CF34BBE" w:rsidR="002D4168" w:rsidRPr="00DC7628" w:rsidRDefault="001E6A06" w:rsidP="002D4168">
            <w:pPr>
              <w:pStyle w:val="Heading2"/>
              <w:shd w:val="clear" w:color="auto" w:fill="FFFFFF"/>
              <w:spacing w:before="0"/>
              <w:rPr>
                <w:color w:val="D14140" w:themeColor="accent1"/>
                <w:lang w:val="da-DK"/>
              </w:rPr>
            </w:pPr>
            <w:r w:rsidRPr="00A772F9">
              <w:rPr>
                <w:bCs w:val="0"/>
                <w:lang w:val="da-DK"/>
              </w:rPr>
              <w:t>30. januar</w:t>
            </w:r>
            <w:r w:rsidRPr="001E6A06">
              <w:rPr>
                <w:lang w:val="da-DK"/>
              </w:rPr>
              <w:t xml:space="preserve"> </w:t>
            </w:r>
            <w:r w:rsidR="0064635B" w:rsidRPr="00DC7628">
              <w:rPr>
                <w:b w:val="0"/>
                <w:bCs w:val="0"/>
                <w:color w:val="D14140" w:themeColor="accent1"/>
                <w:lang w:val="da-DK"/>
              </w:rPr>
              <w:t>|</w:t>
            </w:r>
            <w:r w:rsidR="00DE21C6" w:rsidRPr="00DC7628">
              <w:rPr>
                <w:color w:val="D14140" w:themeColor="accent1"/>
                <w:sz w:val="24"/>
                <w:szCs w:val="40"/>
                <w:lang w:val="da-DK"/>
              </w:rPr>
              <w:t xml:space="preserve"> Styr på skat</w:t>
            </w:r>
            <w:r w:rsidR="00DE21C6">
              <w:rPr>
                <w:color w:val="D14140" w:themeColor="accent1"/>
                <w:sz w:val="24"/>
                <w:szCs w:val="40"/>
                <w:lang w:val="da-DK"/>
              </w:rPr>
              <w:t xml:space="preserve"> </w:t>
            </w:r>
            <w:r w:rsidR="00DE21C6" w:rsidRPr="00DC7628">
              <w:rPr>
                <w:b w:val="0"/>
                <w:bCs w:val="0"/>
                <w:color w:val="D14140" w:themeColor="accent1"/>
                <w:lang w:val="da-DK"/>
              </w:rPr>
              <w:t>|</w:t>
            </w:r>
            <w:r w:rsidR="0064635B" w:rsidRPr="00DC7628">
              <w:rPr>
                <w:b w:val="0"/>
                <w:bCs w:val="0"/>
                <w:color w:val="D14140" w:themeColor="accent1"/>
                <w:lang w:val="da-DK"/>
              </w:rPr>
              <w:t xml:space="preserve">18.30 </w:t>
            </w:r>
            <w:r w:rsidR="00AC4421" w:rsidRPr="00DC7628">
              <w:rPr>
                <w:b w:val="0"/>
                <w:bCs w:val="0"/>
                <w:color w:val="D14140" w:themeColor="accent1"/>
                <w:lang w:val="da-DK"/>
              </w:rPr>
              <w:t>| Danhostel Rødding</w:t>
            </w:r>
          </w:p>
          <w:p w14:paraId="4108528C" w14:textId="03C1B6FD" w:rsidR="001E6A06" w:rsidRPr="00DC7628" w:rsidRDefault="001E6A06" w:rsidP="002D4168">
            <w:pPr>
              <w:pStyle w:val="Heading2"/>
              <w:shd w:val="clear" w:color="auto" w:fill="FFFFFF"/>
              <w:spacing w:before="0"/>
              <w:rPr>
                <w:b w:val="0"/>
                <w:bCs w:val="0"/>
                <w:szCs w:val="20"/>
                <w:lang w:val="da-DK" w:eastAsia="en-US"/>
              </w:rPr>
            </w:pPr>
            <w:r w:rsidRPr="00DC7628">
              <w:rPr>
                <w:b w:val="0"/>
                <w:bCs w:val="0"/>
                <w:szCs w:val="20"/>
                <w:lang w:val="da-DK" w:eastAsia="en-US"/>
              </w:rPr>
              <w:t>v. Skattekonsulent Mimi Shin Jensen</w:t>
            </w:r>
            <w:r w:rsidR="00F47D1C" w:rsidRPr="00DC7628">
              <w:rPr>
                <w:b w:val="0"/>
                <w:bCs w:val="0"/>
                <w:szCs w:val="20"/>
                <w:lang w:val="da-DK" w:eastAsia="en-US"/>
              </w:rPr>
              <w:t>, Cand.jur. og master i skat</w:t>
            </w:r>
          </w:p>
          <w:p w14:paraId="7B2D184E" w14:textId="77777777" w:rsidR="007A6A88" w:rsidRPr="001E6A06" w:rsidRDefault="007A6A88" w:rsidP="0026294A">
            <w:pPr>
              <w:rPr>
                <w:rFonts w:ascii="Gill Sans MT" w:hAnsi="Gill Sans MT"/>
                <w:sz w:val="2"/>
                <w:szCs w:val="2"/>
                <w:lang w:val="da-DK"/>
              </w:rPr>
            </w:pPr>
          </w:p>
          <w:p w14:paraId="0C0A62C6" w14:textId="1ABEB051" w:rsidR="007A6A88" w:rsidRPr="0064635B" w:rsidRDefault="0064635B" w:rsidP="00B14057">
            <w:pPr>
              <w:pStyle w:val="Heading2"/>
              <w:rPr>
                <w:lang w:val="da-DK"/>
              </w:rPr>
            </w:pPr>
            <w:r w:rsidRPr="0064635B">
              <w:rPr>
                <w:lang w:val="da-DK"/>
              </w:rPr>
              <w:t>Marts</w:t>
            </w:r>
          </w:p>
          <w:p w14:paraId="057BF1EB" w14:textId="5FE997B9" w:rsidR="007A6A88" w:rsidRPr="00AC4421" w:rsidRDefault="00BC10DA" w:rsidP="00AC4421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>25</w:t>
            </w:r>
            <w:r w:rsidR="0064635B" w:rsidRPr="0064635B">
              <w:rPr>
                <w:lang w:val="da-DK"/>
              </w:rPr>
              <w:t xml:space="preserve">. </w:t>
            </w:r>
            <w:r w:rsidR="00E6644B" w:rsidRPr="0064635B">
              <w:rPr>
                <w:lang w:val="da-DK"/>
              </w:rPr>
              <w:t xml:space="preserve">marts </w:t>
            </w:r>
            <w:r w:rsidR="00E6644B" w:rsidRPr="0064635B">
              <w:rPr>
                <w:color w:val="D14140" w:themeColor="accent1"/>
                <w:lang w:val="da-DK"/>
              </w:rPr>
              <w:t>|</w:t>
            </w:r>
            <w:r w:rsidR="007A6A88" w:rsidRPr="0064635B">
              <w:rPr>
                <w:color w:val="D14140" w:themeColor="accent1"/>
                <w:lang w:val="da-DK"/>
              </w:rPr>
              <w:t xml:space="preserve"> </w:t>
            </w:r>
            <w:r w:rsidR="00F6080E" w:rsidRPr="00DC7628">
              <w:rPr>
                <w:color w:val="D14140" w:themeColor="accent1"/>
                <w:sz w:val="24"/>
                <w:szCs w:val="40"/>
                <w:lang w:val="da-DK"/>
              </w:rPr>
              <w:t>Workshop om hestevelfærd</w:t>
            </w:r>
            <w:r w:rsidR="00F6080E">
              <w:rPr>
                <w:color w:val="D14140" w:themeColor="accent1"/>
                <w:lang w:val="da-DK"/>
              </w:rPr>
              <w:t xml:space="preserve"> </w:t>
            </w:r>
            <w:r w:rsidR="00F6080E" w:rsidRPr="0064635B">
              <w:rPr>
                <w:color w:val="D14140" w:themeColor="accent1"/>
                <w:lang w:val="da-DK"/>
              </w:rPr>
              <w:t xml:space="preserve">| </w:t>
            </w:r>
            <w:r w:rsidR="0064635B" w:rsidRPr="00E6644B">
              <w:rPr>
                <w:b w:val="0"/>
                <w:bCs w:val="0"/>
                <w:color w:val="D14140" w:themeColor="accent1"/>
                <w:lang w:val="da-DK"/>
              </w:rPr>
              <w:t>1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9</w:t>
            </w:r>
            <w:r w:rsidR="0064635B" w:rsidRPr="00E6644B">
              <w:rPr>
                <w:b w:val="0"/>
                <w:bCs w:val="0"/>
                <w:color w:val="D14140" w:themeColor="accent1"/>
                <w:lang w:val="da-DK"/>
              </w:rPr>
              <w:t>: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0</w:t>
            </w:r>
            <w:r w:rsidR="0064635B" w:rsidRPr="00E6644B">
              <w:rPr>
                <w:b w:val="0"/>
                <w:bCs w:val="0"/>
                <w:color w:val="D14140" w:themeColor="accent1"/>
                <w:lang w:val="da-DK"/>
              </w:rPr>
              <w:t>0</w:t>
            </w:r>
            <w:r w:rsidR="007A6A88" w:rsidRPr="0064635B">
              <w:rPr>
                <w:lang w:val="da-DK"/>
              </w:rPr>
              <w:t xml:space="preserve"> </w:t>
            </w:r>
            <w:r w:rsidR="007A6A88" w:rsidRPr="0064635B">
              <w:rPr>
                <w:color w:val="D14140" w:themeColor="accent1"/>
                <w:lang w:val="da-DK"/>
              </w:rPr>
              <w:t>|</w:t>
            </w:r>
            <w:r w:rsidR="00E60D7F">
              <w:rPr>
                <w:color w:val="D14140" w:themeColor="accent1"/>
                <w:lang w:val="da-DK"/>
              </w:rPr>
              <w:t xml:space="preserve"> </w:t>
            </w:r>
            <w:r w:rsidR="00E60D7F" w:rsidRPr="00E6644B">
              <w:rPr>
                <w:b w:val="0"/>
                <w:bCs w:val="0"/>
                <w:color w:val="D14140" w:themeColor="accent1"/>
                <w:lang w:val="da-DK"/>
              </w:rPr>
              <w:t>Danhostel Rødding</w:t>
            </w:r>
            <w:r w:rsidR="00E6644B" w:rsidRPr="0064635B">
              <w:rPr>
                <w:color w:val="D14140" w:themeColor="accent1"/>
                <w:lang w:val="da-DK"/>
              </w:rPr>
              <w:t xml:space="preserve"> </w:t>
            </w:r>
          </w:p>
          <w:p w14:paraId="4B6B733A" w14:textId="3987FDD0" w:rsidR="00C936C1" w:rsidRPr="00C936C1" w:rsidRDefault="0064635B" w:rsidP="00C936C1">
            <w:pPr>
              <w:rPr>
                <w:szCs w:val="20"/>
                <w:lang w:val="da-DK"/>
              </w:rPr>
            </w:pPr>
            <w:r w:rsidRPr="00C936C1">
              <w:rPr>
                <w:szCs w:val="20"/>
                <w:lang w:val="da-DK"/>
              </w:rPr>
              <w:t xml:space="preserve">v. </w:t>
            </w:r>
            <w:r w:rsidR="00C936C1" w:rsidRPr="00C936C1">
              <w:rPr>
                <w:szCs w:val="20"/>
                <w:lang w:val="da-DK"/>
              </w:rPr>
              <w:t>Egon Fræhr, agronom og master i husdyrvelfærd</w:t>
            </w:r>
          </w:p>
          <w:p w14:paraId="631B40BA" w14:textId="4A90EB6B" w:rsidR="00F5227D" w:rsidRPr="0064635B" w:rsidRDefault="00F5227D" w:rsidP="00F5227D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April</w:t>
            </w:r>
          </w:p>
          <w:p w14:paraId="278F009B" w14:textId="5A7CA73F" w:rsidR="00F5227D" w:rsidRPr="00AC4421" w:rsidRDefault="00D9672F" w:rsidP="00F5227D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>4</w:t>
            </w:r>
            <w:r w:rsidR="00F5227D" w:rsidRPr="0064635B">
              <w:rPr>
                <w:lang w:val="da-DK"/>
              </w:rPr>
              <w:t xml:space="preserve">. </w:t>
            </w:r>
            <w:r w:rsidR="00F5227D">
              <w:rPr>
                <w:lang w:val="da-DK"/>
              </w:rPr>
              <w:t>april</w:t>
            </w:r>
            <w:r w:rsidR="00F5227D" w:rsidRPr="0064635B">
              <w:rPr>
                <w:lang w:val="da-DK"/>
              </w:rPr>
              <w:t xml:space="preserve"> </w:t>
            </w:r>
            <w:r w:rsidR="00F6080E" w:rsidRPr="0064635B">
              <w:rPr>
                <w:color w:val="D14140" w:themeColor="accent1"/>
                <w:lang w:val="da-DK"/>
              </w:rPr>
              <w:t xml:space="preserve">| </w:t>
            </w:r>
            <w:r w:rsidR="00F6080E" w:rsidRPr="00DC7628">
              <w:rPr>
                <w:color w:val="D14140" w:themeColor="accent1"/>
                <w:sz w:val="24"/>
                <w:szCs w:val="40"/>
                <w:lang w:val="da-DK"/>
              </w:rPr>
              <w:t xml:space="preserve">Føllets og unghestens benstilling </w:t>
            </w:r>
            <w:r w:rsidR="00F5227D" w:rsidRPr="0064635B">
              <w:rPr>
                <w:color w:val="D14140" w:themeColor="accent1"/>
                <w:lang w:val="da-DK"/>
              </w:rPr>
              <w:t xml:space="preserve">| </w:t>
            </w:r>
            <w:r w:rsidR="00F5227D" w:rsidRPr="00E6644B">
              <w:rPr>
                <w:b w:val="0"/>
                <w:bCs w:val="0"/>
                <w:color w:val="D14140" w:themeColor="accent1"/>
                <w:lang w:val="da-DK"/>
              </w:rPr>
              <w:t>1</w:t>
            </w:r>
            <w:r w:rsidR="00E07468">
              <w:rPr>
                <w:b w:val="0"/>
                <w:bCs w:val="0"/>
                <w:color w:val="D14140" w:themeColor="accent1"/>
                <w:lang w:val="da-DK"/>
              </w:rPr>
              <w:t>9</w:t>
            </w:r>
            <w:r w:rsidR="00F5227D" w:rsidRPr="00E6644B">
              <w:rPr>
                <w:b w:val="0"/>
                <w:bCs w:val="0"/>
                <w:color w:val="D14140" w:themeColor="accent1"/>
                <w:lang w:val="da-DK"/>
              </w:rPr>
              <w:t>:</w:t>
            </w:r>
            <w:r w:rsidR="005D1F20">
              <w:rPr>
                <w:b w:val="0"/>
                <w:bCs w:val="0"/>
                <w:color w:val="D14140" w:themeColor="accent1"/>
                <w:lang w:val="da-DK"/>
              </w:rPr>
              <w:t>0</w:t>
            </w:r>
            <w:r w:rsidR="00BE6C98">
              <w:rPr>
                <w:b w:val="0"/>
                <w:bCs w:val="0"/>
                <w:color w:val="D14140" w:themeColor="accent1"/>
                <w:lang w:val="da-DK"/>
              </w:rPr>
              <w:t>0</w:t>
            </w:r>
            <w:r w:rsidR="00F5227D" w:rsidRPr="0064635B">
              <w:rPr>
                <w:lang w:val="da-DK"/>
              </w:rPr>
              <w:t xml:space="preserve"> </w:t>
            </w:r>
            <w:r w:rsidR="00F5227D" w:rsidRPr="0064635B">
              <w:rPr>
                <w:color w:val="D14140" w:themeColor="accent1"/>
                <w:lang w:val="da-DK"/>
              </w:rPr>
              <w:t>|</w:t>
            </w:r>
            <w:r w:rsidR="00F5227D">
              <w:rPr>
                <w:color w:val="D14140" w:themeColor="accent1"/>
                <w:lang w:val="da-DK"/>
              </w:rPr>
              <w:t xml:space="preserve"> </w:t>
            </w:r>
            <w:r w:rsidR="007B37F3">
              <w:rPr>
                <w:b w:val="0"/>
                <w:bCs w:val="0"/>
                <w:color w:val="D14140" w:themeColor="accent1"/>
                <w:lang w:val="da-DK"/>
              </w:rPr>
              <w:t>Future dressage</w:t>
            </w:r>
          </w:p>
          <w:p w14:paraId="3416F667" w14:textId="3E8527BC" w:rsidR="00F5227D" w:rsidRPr="001070A2" w:rsidRDefault="00F5227D" w:rsidP="00F5227D">
            <w:pPr>
              <w:pStyle w:val="Heading1"/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</w:pPr>
            <w:r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v. </w:t>
            </w:r>
            <w:r w:rsidR="00CB4D30"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>Henrik Berger</w:t>
            </w:r>
            <w:r w:rsidR="00B5193D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>,</w:t>
            </w:r>
            <w:r w:rsidR="0029255F"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 </w:t>
            </w:r>
            <w:r w:rsidR="00B5193D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Bergers </w:t>
            </w:r>
            <w:r w:rsidR="003458FD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>Beslagsmedie</w:t>
            </w:r>
          </w:p>
          <w:p w14:paraId="270454FE" w14:textId="1D2594B2" w:rsidR="00033944" w:rsidRPr="0064635B" w:rsidRDefault="00253EBD" w:rsidP="00033944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Juni</w:t>
            </w:r>
          </w:p>
          <w:p w14:paraId="6C3D56BC" w14:textId="3608D84F" w:rsidR="00033944" w:rsidRPr="00376FDE" w:rsidRDefault="006D6617" w:rsidP="00033944">
            <w:pPr>
              <w:pStyle w:val="Heading2"/>
              <w:shd w:val="clear" w:color="auto" w:fill="FFFFFF"/>
              <w:spacing w:before="0"/>
              <w:rPr>
                <w:color w:val="D14140" w:themeColor="accent1"/>
                <w:sz w:val="24"/>
                <w:szCs w:val="40"/>
                <w:lang w:val="da-DK"/>
              </w:rPr>
            </w:pPr>
            <w:r>
              <w:rPr>
                <w:lang w:val="da-DK"/>
              </w:rPr>
              <w:t>8</w:t>
            </w:r>
            <w:r w:rsidR="00033944" w:rsidRPr="0064635B">
              <w:rPr>
                <w:lang w:val="da-DK"/>
              </w:rPr>
              <w:t xml:space="preserve">. </w:t>
            </w:r>
            <w:r w:rsidR="003C70BA">
              <w:rPr>
                <w:lang w:val="da-DK"/>
              </w:rPr>
              <w:t>juni</w:t>
            </w:r>
            <w:r w:rsidR="00033944" w:rsidRPr="0064635B">
              <w:rPr>
                <w:lang w:val="da-DK"/>
              </w:rPr>
              <w:t xml:space="preserve"> </w:t>
            </w:r>
            <w:r w:rsidR="00F6080E" w:rsidRPr="0064635B">
              <w:rPr>
                <w:color w:val="D14140" w:themeColor="accent1"/>
                <w:lang w:val="da-DK"/>
              </w:rPr>
              <w:t>|</w:t>
            </w:r>
            <w:r w:rsidR="00F6080E">
              <w:rPr>
                <w:color w:val="D14140" w:themeColor="accent1"/>
                <w:lang w:val="da-DK"/>
              </w:rPr>
              <w:t xml:space="preserve"> </w:t>
            </w:r>
            <w:r w:rsidR="00F6080E" w:rsidRPr="00376FDE">
              <w:rPr>
                <w:color w:val="D14140" w:themeColor="accent1"/>
                <w:sz w:val="24"/>
                <w:szCs w:val="40"/>
                <w:lang w:val="da-DK"/>
              </w:rPr>
              <w:t>Åben mark</w:t>
            </w:r>
            <w:r w:rsidR="00F6080E" w:rsidRPr="0064635B">
              <w:rPr>
                <w:color w:val="D14140" w:themeColor="accent1"/>
                <w:lang w:val="da-DK"/>
              </w:rPr>
              <w:t xml:space="preserve"> </w:t>
            </w:r>
            <w:r w:rsidR="00033944" w:rsidRPr="0064635B">
              <w:rPr>
                <w:color w:val="D14140" w:themeColor="accent1"/>
                <w:lang w:val="da-DK"/>
              </w:rPr>
              <w:t xml:space="preserve">| </w:t>
            </w:r>
            <w:r w:rsidR="00E07468">
              <w:rPr>
                <w:b w:val="0"/>
                <w:bCs w:val="0"/>
                <w:color w:val="D14140" w:themeColor="accent1"/>
                <w:lang w:val="da-DK"/>
              </w:rPr>
              <w:t>10.00</w:t>
            </w:r>
            <w:r w:rsidR="00033944" w:rsidRPr="0064635B">
              <w:rPr>
                <w:lang w:val="da-DK"/>
              </w:rPr>
              <w:t xml:space="preserve"> </w:t>
            </w:r>
            <w:r w:rsidR="00033944" w:rsidRPr="0064635B">
              <w:rPr>
                <w:color w:val="D14140" w:themeColor="accent1"/>
                <w:lang w:val="da-DK"/>
              </w:rPr>
              <w:t>|</w:t>
            </w:r>
            <w:r w:rsidR="00033944">
              <w:rPr>
                <w:color w:val="D14140" w:themeColor="accent1"/>
                <w:lang w:val="da-DK"/>
              </w:rPr>
              <w:t xml:space="preserve"> </w:t>
            </w:r>
            <w:r w:rsidR="003C70BA">
              <w:rPr>
                <w:b w:val="0"/>
                <w:bCs w:val="0"/>
                <w:color w:val="D14140" w:themeColor="accent1"/>
                <w:lang w:val="da-DK"/>
              </w:rPr>
              <w:t>Stutteri Hjortlund</w:t>
            </w:r>
            <w:r w:rsidR="00033944">
              <w:rPr>
                <w:color w:val="D14140" w:themeColor="accent1"/>
                <w:lang w:val="da-DK"/>
              </w:rPr>
              <w:t xml:space="preserve"> </w:t>
            </w:r>
          </w:p>
          <w:p w14:paraId="7F2D5CE7" w14:textId="0C5F2DA3" w:rsidR="00033944" w:rsidRPr="00F7214D" w:rsidRDefault="00033944" w:rsidP="00F7214D">
            <w:pPr>
              <w:pStyle w:val="Heading1"/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</w:pPr>
            <w:r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v. </w:t>
            </w:r>
            <w:r w:rsidR="00885445"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>Ove</w:t>
            </w:r>
            <w:r w:rsidR="000422BA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 og Lis</w:t>
            </w:r>
            <w:r w:rsidR="00DE54FC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>a</w:t>
            </w:r>
            <w:r w:rsidR="00885445" w:rsidRPr="001070A2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 Mortensen</w:t>
            </w:r>
            <w:r w:rsidR="00994774">
              <w:rPr>
                <w:rFonts w:asciiTheme="minorHAnsi" w:hAnsiTheme="minorHAnsi"/>
                <w:b w:val="0"/>
                <w:bCs w:val="0"/>
                <w:noProof w:val="0"/>
                <w:lang w:val="da-DK"/>
              </w:rPr>
              <w:t xml:space="preserve"> Stutteri Hjortlund</w:t>
            </w:r>
          </w:p>
          <w:p w14:paraId="3037B1FC" w14:textId="42AFD5D9" w:rsidR="00014FA1" w:rsidRPr="0064635B" w:rsidRDefault="00014FA1" w:rsidP="00014FA1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August</w:t>
            </w:r>
          </w:p>
          <w:p w14:paraId="63B3EC08" w14:textId="2A178FCB" w:rsidR="00014FA1" w:rsidRPr="00AC4421" w:rsidRDefault="00F24631" w:rsidP="00014FA1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>21</w:t>
            </w:r>
            <w:r w:rsidR="00014FA1">
              <w:rPr>
                <w:lang w:val="da-DK"/>
              </w:rPr>
              <w:t>. august</w:t>
            </w:r>
            <w:r w:rsidR="00014FA1" w:rsidRPr="0064635B">
              <w:rPr>
                <w:lang w:val="da-DK"/>
              </w:rPr>
              <w:t xml:space="preserve"> </w:t>
            </w:r>
            <w:r w:rsidR="00F6080E"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color w:val="D14140" w:themeColor="accent1"/>
                <w:sz w:val="24"/>
                <w:szCs w:val="40"/>
                <w:lang w:val="da-DK"/>
              </w:rPr>
              <w:t>Fra avl til Grand prix</w:t>
            </w:r>
            <w:r w:rsidR="00F6080E" w:rsidRPr="0064635B">
              <w:rPr>
                <w:color w:val="D14140" w:themeColor="accent1"/>
                <w:lang w:val="da-DK"/>
              </w:rPr>
              <w:t xml:space="preserve"> </w:t>
            </w:r>
            <w:r w:rsidR="00014FA1"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18.00</w:t>
            </w:r>
            <w:r w:rsidR="00014FA1" w:rsidRPr="0064635B">
              <w:rPr>
                <w:lang w:val="da-DK"/>
              </w:rPr>
              <w:t xml:space="preserve"> </w:t>
            </w:r>
            <w:r w:rsidR="00014FA1" w:rsidRPr="0064635B">
              <w:rPr>
                <w:color w:val="D14140" w:themeColor="accent1"/>
                <w:lang w:val="da-DK"/>
              </w:rPr>
              <w:t>|</w:t>
            </w:r>
            <w:r w:rsidR="00014FA1">
              <w:rPr>
                <w:color w:val="D14140" w:themeColor="accent1"/>
                <w:lang w:val="da-DK"/>
              </w:rPr>
              <w:t xml:space="preserve"> </w:t>
            </w:r>
            <w:r w:rsidR="00014FA1">
              <w:rPr>
                <w:b w:val="0"/>
                <w:bCs w:val="0"/>
                <w:color w:val="D14140" w:themeColor="accent1"/>
                <w:lang w:val="da-DK"/>
              </w:rPr>
              <w:t xml:space="preserve">Bakken </w:t>
            </w:r>
            <w:proofErr w:type="spellStart"/>
            <w:r w:rsidR="00014FA1">
              <w:rPr>
                <w:b w:val="0"/>
                <w:bCs w:val="0"/>
                <w:color w:val="D14140" w:themeColor="accent1"/>
                <w:lang w:val="da-DK"/>
              </w:rPr>
              <w:t>dressage</w:t>
            </w:r>
            <w:proofErr w:type="spellEnd"/>
            <w:r w:rsidR="00014FA1" w:rsidRPr="0064635B">
              <w:rPr>
                <w:lang w:val="da-DK"/>
              </w:rPr>
              <w:t xml:space="preserve"> </w:t>
            </w:r>
          </w:p>
          <w:p w14:paraId="22A9BFC0" w14:textId="2A501B0D" w:rsidR="00E900B5" w:rsidRDefault="00014FA1" w:rsidP="00376FDE">
            <w:pPr>
              <w:pStyle w:val="SkillsBullets"/>
              <w:numPr>
                <w:ilvl w:val="0"/>
                <w:numId w:val="0"/>
              </w:numPr>
              <w:rPr>
                <w:lang w:val="da-DK"/>
              </w:rPr>
            </w:pPr>
            <w:r w:rsidRPr="001070A2">
              <w:rPr>
                <w:lang w:val="da-DK"/>
              </w:rPr>
              <w:t xml:space="preserve">v. </w:t>
            </w:r>
            <w:r w:rsidR="00A07C6B" w:rsidRPr="001070A2">
              <w:rPr>
                <w:lang w:val="da-DK"/>
              </w:rPr>
              <w:t>Silje Bakken og Michael Møller Flintrup</w:t>
            </w:r>
            <w:r w:rsidR="005C1ACB">
              <w:rPr>
                <w:lang w:val="da-DK"/>
              </w:rPr>
              <w:t xml:space="preserve">, </w:t>
            </w:r>
            <w:r w:rsidR="00D503DD">
              <w:rPr>
                <w:lang w:val="da-DK"/>
              </w:rPr>
              <w:t>dommer Vicky Nortvig</w:t>
            </w:r>
            <w:r w:rsidR="00F24631">
              <w:rPr>
                <w:lang w:val="da-DK"/>
              </w:rPr>
              <w:t xml:space="preserve"> samt DV’s direktør Claus Hansen</w:t>
            </w:r>
          </w:p>
          <w:p w14:paraId="1ABE1195" w14:textId="0A7E1173" w:rsidR="00F24631" w:rsidRPr="0064635B" w:rsidRDefault="00F24631" w:rsidP="00F24631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September</w:t>
            </w:r>
          </w:p>
          <w:p w14:paraId="08B54924" w14:textId="1EB7C7AB" w:rsidR="00F24631" w:rsidRPr="00AC4421" w:rsidRDefault="00EF6E97" w:rsidP="00F24631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 xml:space="preserve">26. september </w:t>
            </w:r>
            <w:r w:rsidR="00F24631" w:rsidRPr="0064635B">
              <w:rPr>
                <w:color w:val="D14140" w:themeColor="accent1"/>
                <w:lang w:val="da-DK"/>
              </w:rPr>
              <w:t xml:space="preserve">| </w:t>
            </w:r>
            <w:r w:rsidR="00F24631">
              <w:rPr>
                <w:color w:val="D14140" w:themeColor="accent1"/>
                <w:sz w:val="24"/>
                <w:szCs w:val="40"/>
                <w:lang w:val="da-DK"/>
              </w:rPr>
              <w:t>Lær af lyst</w:t>
            </w:r>
            <w:r w:rsidR="00F24631" w:rsidRPr="0064635B">
              <w:rPr>
                <w:color w:val="D14140" w:themeColor="accent1"/>
                <w:lang w:val="da-DK"/>
              </w:rPr>
              <w:t xml:space="preserve"> | </w:t>
            </w:r>
            <w:r w:rsidR="00F24631">
              <w:rPr>
                <w:b w:val="0"/>
                <w:bCs w:val="0"/>
                <w:color w:val="D14140" w:themeColor="accent1"/>
                <w:lang w:val="da-DK"/>
              </w:rPr>
              <w:t>18.30</w:t>
            </w:r>
            <w:r w:rsidR="00F24631" w:rsidRPr="0064635B">
              <w:rPr>
                <w:lang w:val="da-DK"/>
              </w:rPr>
              <w:t xml:space="preserve"> </w:t>
            </w:r>
            <w:r w:rsidR="00F24631" w:rsidRPr="0064635B">
              <w:rPr>
                <w:color w:val="D14140" w:themeColor="accent1"/>
                <w:lang w:val="da-DK"/>
              </w:rPr>
              <w:t>|</w:t>
            </w:r>
            <w:r w:rsidR="00F24631">
              <w:rPr>
                <w:color w:val="D14140" w:themeColor="accent1"/>
                <w:lang w:val="da-DK"/>
              </w:rPr>
              <w:t xml:space="preserve"> </w:t>
            </w:r>
            <w:proofErr w:type="spellStart"/>
            <w:r w:rsidR="00F24631">
              <w:rPr>
                <w:b w:val="0"/>
                <w:bCs w:val="0"/>
                <w:color w:val="D14140" w:themeColor="accent1"/>
                <w:lang w:val="da-DK"/>
              </w:rPr>
              <w:t>Hulkær</w:t>
            </w:r>
            <w:proofErr w:type="spellEnd"/>
            <w:r w:rsidR="00F24631">
              <w:rPr>
                <w:b w:val="0"/>
                <w:bCs w:val="0"/>
                <w:color w:val="D14140" w:themeColor="accent1"/>
                <w:lang w:val="da-DK"/>
              </w:rPr>
              <w:t xml:space="preserve"> heste</w:t>
            </w:r>
            <w:r w:rsidR="00BE4195">
              <w:rPr>
                <w:b w:val="0"/>
                <w:bCs w:val="0"/>
                <w:color w:val="D14140" w:themeColor="accent1"/>
                <w:lang w:val="da-DK"/>
              </w:rPr>
              <w:t>,</w:t>
            </w:r>
            <w:r w:rsidR="00F24631">
              <w:rPr>
                <w:b w:val="0"/>
                <w:bCs w:val="0"/>
                <w:color w:val="D14140" w:themeColor="accent1"/>
                <w:lang w:val="da-DK"/>
              </w:rPr>
              <w:t xml:space="preserve"> Drivervej 2 6670 Holsted</w:t>
            </w:r>
            <w:r w:rsidR="00F24631" w:rsidRPr="0064635B">
              <w:rPr>
                <w:lang w:val="da-DK"/>
              </w:rPr>
              <w:t xml:space="preserve"> </w:t>
            </w:r>
          </w:p>
          <w:p w14:paraId="4F137F5E" w14:textId="15ACE495" w:rsidR="000E65B1" w:rsidRPr="00736BB3" w:rsidRDefault="00F24631" w:rsidP="000E65B1">
            <w:pPr>
              <w:pStyle w:val="SkillsBullets"/>
              <w:numPr>
                <w:ilvl w:val="0"/>
                <w:numId w:val="0"/>
              </w:numPr>
              <w:rPr>
                <w:lang w:val="da-DK"/>
              </w:rPr>
            </w:pPr>
            <w:r w:rsidRPr="001070A2">
              <w:rPr>
                <w:lang w:val="da-DK"/>
              </w:rPr>
              <w:t xml:space="preserve">v. </w:t>
            </w:r>
            <w:r>
              <w:rPr>
                <w:lang w:val="da-DK"/>
              </w:rPr>
              <w:t>Tom Buhl</w:t>
            </w:r>
            <w:r w:rsidR="000E65B1">
              <w:rPr>
                <w:lang w:val="da-DK"/>
              </w:rPr>
              <w:t>,</w:t>
            </w:r>
            <w:r>
              <w:rPr>
                <w:lang w:val="da-DK"/>
              </w:rPr>
              <w:t xml:space="preserve"> </w:t>
            </w:r>
            <w:r w:rsidR="000E65B1" w:rsidRPr="000E65B1">
              <w:rPr>
                <w:lang w:val="da-DK"/>
              </w:rPr>
              <w:t xml:space="preserve">uddannet hos Glen Steward </w:t>
            </w:r>
            <w:proofErr w:type="spellStart"/>
            <w:r w:rsidR="000E65B1" w:rsidRPr="000E65B1">
              <w:rPr>
                <w:lang w:val="da-DK"/>
              </w:rPr>
              <w:t>Horsemanship</w:t>
            </w:r>
            <w:proofErr w:type="spellEnd"/>
            <w:r w:rsidR="000E65B1" w:rsidRPr="000E65B1">
              <w:rPr>
                <w:lang w:val="da-DK"/>
              </w:rPr>
              <w:t xml:space="preserve"> Academy</w:t>
            </w:r>
            <w:r w:rsidR="000E65B1">
              <w:rPr>
                <w:lang w:val="da-DK"/>
              </w:rPr>
              <w:t xml:space="preserve"> </w:t>
            </w:r>
            <w:r w:rsidR="000E65B1" w:rsidRPr="000E65B1">
              <w:rPr>
                <w:lang w:val="da-DK"/>
              </w:rPr>
              <w:t>i Canada</w:t>
            </w:r>
          </w:p>
          <w:p w14:paraId="77B91A47" w14:textId="6109C690" w:rsidR="000E65B1" w:rsidRPr="000E65B1" w:rsidRDefault="00F24631" w:rsidP="000E65B1">
            <w:pPr>
              <w:pStyle w:val="SkillsBullets"/>
              <w:numPr>
                <w:ilvl w:val="0"/>
                <w:numId w:val="0"/>
              </w:numPr>
              <w:rPr>
                <w:i/>
                <w:iCs/>
                <w:lang w:val="da-DK"/>
              </w:rPr>
            </w:pPr>
            <w:r w:rsidRPr="000E65B1">
              <w:rPr>
                <w:i/>
                <w:iCs/>
                <w:lang w:val="da-DK"/>
              </w:rPr>
              <w:t>Gensidig tillid og respekt -fundamentet for hestens læring</w:t>
            </w:r>
          </w:p>
          <w:p w14:paraId="5ED8476A" w14:textId="24EB7375" w:rsidR="00447700" w:rsidRPr="0064635B" w:rsidRDefault="00447700" w:rsidP="000E65B1">
            <w:pPr>
              <w:pStyle w:val="SkillsBullets"/>
              <w:numPr>
                <w:ilvl w:val="0"/>
                <w:numId w:val="0"/>
              </w:numPr>
              <w:rPr>
                <w:lang w:val="da-DK"/>
              </w:rPr>
            </w:pPr>
            <w:r w:rsidRPr="000E65B1">
              <w:rPr>
                <w:lang w:val="da-DK"/>
              </w:rPr>
              <w:t xml:space="preserve">Hvordan træner du dit opdræt og hvordan får du den smidigste overgang til livet som ridehest? </w:t>
            </w:r>
            <w:r w:rsidR="00F24631" w:rsidRPr="000E65B1">
              <w:rPr>
                <w:lang w:val="da-DK"/>
              </w:rPr>
              <w:t>Se, bl.a. hvordan Tom arbejder med trailerlæsning og kropssprogets store indflydelse på kommunikationen med hesten.</w:t>
            </w:r>
            <w:r w:rsidR="00F24631" w:rsidRPr="00F24631">
              <w:rPr>
                <w:lang w:val="da-DK"/>
              </w:rPr>
              <w:br/>
            </w:r>
            <w:r w:rsidR="00F24631" w:rsidRPr="00F24631">
              <w:rPr>
                <w:lang w:val="da-DK"/>
              </w:rPr>
              <w:br/>
            </w:r>
            <w:r w:rsidRPr="000E65B1">
              <w:rPr>
                <w:b/>
                <w:bCs/>
                <w:szCs w:val="32"/>
                <w:lang w:val="da-DK" w:eastAsia="zh-CN"/>
              </w:rPr>
              <w:t>November</w:t>
            </w:r>
          </w:p>
          <w:p w14:paraId="2A38888C" w14:textId="7CC6EA69" w:rsidR="00447700" w:rsidRPr="00AC4421" w:rsidRDefault="00447700" w:rsidP="00447700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>xx. november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color w:val="D14140" w:themeColor="accent1"/>
                <w:sz w:val="24"/>
                <w:szCs w:val="40"/>
                <w:lang w:val="da-DK"/>
              </w:rPr>
              <w:t>Lineær bedømmelse</w:t>
            </w:r>
            <w:r w:rsidRPr="0064635B">
              <w:rPr>
                <w:color w:val="D14140" w:themeColor="accent1"/>
                <w:lang w:val="da-DK"/>
              </w:rPr>
              <w:t xml:space="preserve"> |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>|</w:t>
            </w:r>
            <w:r>
              <w:rPr>
                <w:color w:val="D14140" w:themeColor="accent1"/>
                <w:lang w:val="da-DK"/>
              </w:rPr>
              <w:t xml:space="preserve">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="00C96402">
              <w:rPr>
                <w:b w:val="0"/>
                <w:bCs w:val="0"/>
                <w:color w:val="D14140" w:themeColor="accent1"/>
                <w:lang w:val="da-DK"/>
              </w:rPr>
              <w:t xml:space="preserve">      </w:t>
            </w:r>
            <w:r w:rsidR="00C96402">
              <w:rPr>
                <w:lang w:val="da-DK"/>
              </w:rPr>
              <w:t>i støbeskeen…</w:t>
            </w:r>
          </w:p>
          <w:p w14:paraId="621F9150" w14:textId="1C06F6DB" w:rsidR="00E00F06" w:rsidRDefault="00447700" w:rsidP="00447700">
            <w:pPr>
              <w:pStyle w:val="SkillsBullets"/>
              <w:numPr>
                <w:ilvl w:val="0"/>
                <w:numId w:val="0"/>
              </w:numPr>
              <w:rPr>
                <w:lang w:val="da-DK"/>
              </w:rPr>
            </w:pPr>
            <w:r>
              <w:rPr>
                <w:lang w:val="da-DK"/>
              </w:rPr>
              <w:t xml:space="preserve">Med repræsentanter fra </w:t>
            </w:r>
            <w:proofErr w:type="spellStart"/>
            <w:r>
              <w:rPr>
                <w:lang w:val="da-DK"/>
              </w:rPr>
              <w:t>DVs</w:t>
            </w:r>
            <w:proofErr w:type="spellEnd"/>
            <w:r>
              <w:rPr>
                <w:lang w:val="da-DK"/>
              </w:rPr>
              <w:t xml:space="preserve"> dommerpanel ser vi på heste</w:t>
            </w:r>
            <w:r w:rsidR="00E00F06">
              <w:rPr>
                <w:lang w:val="da-DK"/>
              </w:rPr>
              <w:t xml:space="preserve"> </w:t>
            </w:r>
            <w:r w:rsidR="00065508">
              <w:rPr>
                <w:lang w:val="da-DK"/>
              </w:rPr>
              <w:t xml:space="preserve">i ridehallen </w:t>
            </w:r>
            <w:r w:rsidR="00E00F06">
              <w:rPr>
                <w:lang w:val="da-DK"/>
              </w:rPr>
              <w:t xml:space="preserve">og arbejder med </w:t>
            </w:r>
            <w:r>
              <w:rPr>
                <w:lang w:val="da-DK"/>
              </w:rPr>
              <w:t>lineær bedømmelse</w:t>
            </w:r>
            <w:r w:rsidR="00065508">
              <w:rPr>
                <w:lang w:val="da-DK"/>
              </w:rPr>
              <w:t>.</w:t>
            </w:r>
          </w:p>
          <w:p w14:paraId="5531BD28" w14:textId="763B9AC6" w:rsidR="00E00F06" w:rsidRPr="0064635B" w:rsidRDefault="00E00F06" w:rsidP="00E00F06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December</w:t>
            </w:r>
          </w:p>
          <w:p w14:paraId="2C5BB4BF" w14:textId="63BA5CB4" w:rsidR="00E00F06" w:rsidRDefault="00E00F06" w:rsidP="00E00F06">
            <w:pPr>
              <w:pStyle w:val="Heading2"/>
              <w:shd w:val="clear" w:color="auto" w:fill="FFFFFF"/>
              <w:spacing w:before="0"/>
              <w:rPr>
                <w:b w:val="0"/>
                <w:bCs w:val="0"/>
                <w:color w:val="D14140" w:themeColor="accent1"/>
                <w:lang w:val="da-DK"/>
              </w:rPr>
            </w:pPr>
            <w:r>
              <w:rPr>
                <w:lang w:val="da-DK"/>
              </w:rPr>
              <w:t>xx. december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 xml:space="preserve">| </w:t>
            </w:r>
            <w:r w:rsidRPr="00E00F06">
              <w:rPr>
                <w:color w:val="D14140" w:themeColor="accent1"/>
                <w:sz w:val="24"/>
                <w:szCs w:val="40"/>
                <w:lang w:val="da-DK"/>
              </w:rPr>
              <w:t>F</w:t>
            </w:r>
            <w:r w:rsidR="004D3E4E">
              <w:rPr>
                <w:color w:val="D14140" w:themeColor="accent1"/>
                <w:sz w:val="24"/>
                <w:szCs w:val="40"/>
                <w:lang w:val="da-DK"/>
              </w:rPr>
              <w:t>ra steppe til stævneplads</w:t>
            </w:r>
            <w:r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>|</w:t>
            </w:r>
            <w:r>
              <w:rPr>
                <w:color w:val="D14140" w:themeColor="accent1"/>
                <w:lang w:val="da-DK"/>
              </w:rPr>
              <w:t xml:space="preserve">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="005C28ED">
              <w:rPr>
                <w:b w:val="0"/>
                <w:bCs w:val="0"/>
                <w:color w:val="D14140" w:themeColor="accent1"/>
                <w:lang w:val="da-DK"/>
              </w:rPr>
              <w:t xml:space="preserve">      </w:t>
            </w:r>
            <w:r w:rsidR="005C28ED">
              <w:rPr>
                <w:lang w:val="da-DK"/>
              </w:rPr>
              <w:t>i støbeskeen…</w:t>
            </w:r>
          </w:p>
          <w:p w14:paraId="5345A159" w14:textId="019C3BC5" w:rsidR="000E65B1" w:rsidRPr="000E65B1" w:rsidRDefault="00C72289" w:rsidP="000E65B1">
            <w:pPr>
              <w:rPr>
                <w:lang w:val="da-DK" w:eastAsia="zh-CN"/>
              </w:rPr>
            </w:pPr>
            <w:r>
              <w:rPr>
                <w:lang w:val="da-DK"/>
              </w:rPr>
              <w:t>H</w:t>
            </w:r>
            <w:r w:rsidR="00D77C26">
              <w:rPr>
                <w:lang w:val="da-DK"/>
              </w:rPr>
              <w:t xml:space="preserve">estens foderbehov </w:t>
            </w:r>
            <w:r w:rsidR="002C1BAD">
              <w:rPr>
                <w:lang w:val="da-DK"/>
              </w:rPr>
              <w:t>i</w:t>
            </w:r>
            <w:r w:rsidR="00D77C26">
              <w:rPr>
                <w:lang w:val="da-DK"/>
              </w:rPr>
              <w:t xml:space="preserve"> avl</w:t>
            </w:r>
            <w:r w:rsidR="002C1BAD">
              <w:rPr>
                <w:lang w:val="da-DK"/>
              </w:rPr>
              <w:t xml:space="preserve"> og</w:t>
            </w:r>
            <w:r w:rsidR="00A50B7A">
              <w:rPr>
                <w:lang w:val="da-DK"/>
              </w:rPr>
              <w:t xml:space="preserve"> </w:t>
            </w:r>
            <w:r w:rsidR="00D77C26">
              <w:rPr>
                <w:lang w:val="da-DK"/>
              </w:rPr>
              <w:t>opdræt</w:t>
            </w:r>
            <w:r w:rsidR="00C96402">
              <w:rPr>
                <w:lang w:val="da-DK"/>
              </w:rPr>
              <w:t xml:space="preserve">, </w:t>
            </w:r>
            <w:r w:rsidR="006E6A15">
              <w:rPr>
                <w:lang w:val="da-DK"/>
              </w:rPr>
              <w:t xml:space="preserve">som </w:t>
            </w:r>
            <w:r w:rsidR="009D6CF5">
              <w:rPr>
                <w:lang w:val="da-DK"/>
              </w:rPr>
              <w:t>hygge</w:t>
            </w:r>
            <w:r w:rsidR="00866282">
              <w:rPr>
                <w:lang w:val="da-DK"/>
              </w:rPr>
              <w:t xml:space="preserve">hest </w:t>
            </w:r>
            <w:r w:rsidR="00AC03C1">
              <w:rPr>
                <w:lang w:val="da-DK"/>
              </w:rPr>
              <w:t>og</w:t>
            </w:r>
            <w:r w:rsidR="006E6A15">
              <w:rPr>
                <w:lang w:val="da-DK"/>
              </w:rPr>
              <w:t xml:space="preserve"> </w:t>
            </w:r>
            <w:r w:rsidR="002C1BAD">
              <w:rPr>
                <w:lang w:val="da-DK"/>
              </w:rPr>
              <w:t xml:space="preserve">toptunet </w:t>
            </w:r>
            <w:r w:rsidR="000A64AC">
              <w:rPr>
                <w:lang w:val="da-DK"/>
              </w:rPr>
              <w:t>atlet</w:t>
            </w:r>
          </w:p>
          <w:p w14:paraId="7B334066" w14:textId="0EEA2C10" w:rsidR="00E00F06" w:rsidRPr="0064635B" w:rsidRDefault="00E00F06" w:rsidP="00E00F06">
            <w:pPr>
              <w:pStyle w:val="Heading2"/>
              <w:rPr>
                <w:lang w:val="da-DK"/>
              </w:rPr>
            </w:pPr>
            <w:r>
              <w:rPr>
                <w:lang w:val="da-DK"/>
              </w:rPr>
              <w:t>Januar</w:t>
            </w:r>
            <w:r w:rsidR="000E65B1">
              <w:rPr>
                <w:lang w:val="da-DK"/>
              </w:rPr>
              <w:t xml:space="preserve"> 2025</w:t>
            </w:r>
          </w:p>
          <w:p w14:paraId="06128394" w14:textId="1CF57EE2" w:rsidR="009B5BB6" w:rsidRPr="00194079" w:rsidRDefault="00E00F06" w:rsidP="00194079">
            <w:pPr>
              <w:pStyle w:val="Heading2"/>
              <w:shd w:val="clear" w:color="auto" w:fill="FFFFFF"/>
              <w:spacing w:before="0"/>
              <w:rPr>
                <w:rFonts w:ascii="Arial" w:hAnsi="Arial" w:cs="Arial"/>
                <w:b w:val="0"/>
                <w:bCs w:val="0"/>
                <w:color w:val="202124"/>
                <w:lang w:val="da-DK"/>
              </w:rPr>
            </w:pPr>
            <w:r>
              <w:rPr>
                <w:lang w:val="da-DK"/>
              </w:rPr>
              <w:t>xx. januar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color w:val="D14140" w:themeColor="accent1"/>
                <w:sz w:val="24"/>
                <w:szCs w:val="40"/>
                <w:lang w:val="da-DK"/>
              </w:rPr>
              <w:t>Hingstevalg</w:t>
            </w:r>
            <w:r w:rsidRPr="0064635B">
              <w:rPr>
                <w:color w:val="D14140" w:themeColor="accent1"/>
                <w:lang w:val="da-DK"/>
              </w:rPr>
              <w:t xml:space="preserve">|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Pr="0064635B">
              <w:rPr>
                <w:lang w:val="da-DK"/>
              </w:rPr>
              <w:t xml:space="preserve"> </w:t>
            </w:r>
            <w:r w:rsidRPr="0064635B">
              <w:rPr>
                <w:color w:val="D14140" w:themeColor="accent1"/>
                <w:lang w:val="da-DK"/>
              </w:rPr>
              <w:t>|</w:t>
            </w:r>
            <w:r>
              <w:rPr>
                <w:color w:val="D14140" w:themeColor="accent1"/>
                <w:lang w:val="da-DK"/>
              </w:rPr>
              <w:t xml:space="preserve"> </w:t>
            </w:r>
            <w:r>
              <w:rPr>
                <w:b w:val="0"/>
                <w:bCs w:val="0"/>
                <w:color w:val="D14140" w:themeColor="accent1"/>
                <w:lang w:val="da-DK"/>
              </w:rPr>
              <w:t>xx</w:t>
            </w:r>
            <w:r w:rsidR="005C28ED">
              <w:rPr>
                <w:b w:val="0"/>
                <w:bCs w:val="0"/>
                <w:color w:val="D14140" w:themeColor="accent1"/>
                <w:lang w:val="da-DK"/>
              </w:rPr>
              <w:t xml:space="preserve">      </w:t>
            </w:r>
            <w:r w:rsidR="000E65B1">
              <w:rPr>
                <w:lang w:val="da-DK"/>
              </w:rPr>
              <w:t>i støbeskeen…</w:t>
            </w:r>
          </w:p>
        </w:tc>
      </w:tr>
    </w:tbl>
    <w:p w14:paraId="5829CF8B" w14:textId="670FF0C5" w:rsidR="0032555D" w:rsidRPr="00F5227D" w:rsidRDefault="00100ED2" w:rsidP="001C169F">
      <w:pPr>
        <w:rPr>
          <w:rFonts w:ascii="Gill Sans MT" w:hAnsi="Gill Sans MT"/>
          <w:lang w:val="da-D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ECFCCD" wp14:editId="6AFF6DA6">
                <wp:simplePos x="0" y="0"/>
                <wp:positionH relativeFrom="column">
                  <wp:posOffset>6312584</wp:posOffset>
                </wp:positionH>
                <wp:positionV relativeFrom="paragraph">
                  <wp:posOffset>408793</wp:posOffset>
                </wp:positionV>
                <wp:extent cx="861646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975C1" w14:textId="5A2DC5A3" w:rsidR="00100ED2" w:rsidRPr="005D1F20" w:rsidRDefault="00D503DD" w:rsidP="00100ED2">
                            <w:pPr>
                              <w:rPr>
                                <w:color w:val="A6A6A6" w:themeColor="background1" w:themeShade="A6"/>
                                <w:sz w:val="18"/>
                                <w:szCs w:val="20"/>
                                <w:lang w:val="da-DK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8"/>
                                <w:szCs w:val="20"/>
                                <w:lang w:val="da-DK"/>
                              </w:rPr>
                              <w:t>22</w:t>
                            </w:r>
                            <w:r w:rsidR="00100ED2" w:rsidRPr="005D1F20">
                              <w:rPr>
                                <w:color w:val="A6A6A6" w:themeColor="background1" w:themeShade="A6"/>
                                <w:sz w:val="18"/>
                                <w:szCs w:val="20"/>
                                <w:lang w:val="da-DK"/>
                              </w:rPr>
                              <w:t>.0</w:t>
                            </w:r>
                            <w:r w:rsidR="00736BB3">
                              <w:rPr>
                                <w:color w:val="A6A6A6" w:themeColor="background1" w:themeShade="A6"/>
                                <w:sz w:val="18"/>
                                <w:szCs w:val="20"/>
                                <w:lang w:val="da-DK"/>
                              </w:rPr>
                              <w:t>8</w:t>
                            </w:r>
                            <w:r w:rsidR="00100ED2" w:rsidRPr="005D1F20">
                              <w:rPr>
                                <w:color w:val="A6A6A6" w:themeColor="background1" w:themeShade="A6"/>
                                <w:sz w:val="18"/>
                                <w:szCs w:val="20"/>
                                <w:lang w:val="da-DK"/>
                              </w:rPr>
                              <w:t>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ECFC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7.05pt;margin-top:32.2pt;width:67.8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+1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" stroked="f">
                <v:textbox style="mso-fit-shape-to-text:t">
                  <w:txbxContent>
                    <w:p w14:paraId="176975C1" w14:textId="5A2DC5A3" w:rsidR="00100ED2" w:rsidRPr="005D1F20" w:rsidRDefault="00D503DD" w:rsidP="00100ED2">
                      <w:pPr>
                        <w:rPr>
                          <w:color w:val="A6A6A6" w:themeColor="background1" w:themeShade="A6"/>
                          <w:sz w:val="18"/>
                          <w:szCs w:val="20"/>
                          <w:lang w:val="da-DK"/>
                        </w:rPr>
                      </w:pPr>
                      <w:r>
                        <w:rPr>
                          <w:color w:val="A6A6A6" w:themeColor="background1" w:themeShade="A6"/>
                          <w:sz w:val="18"/>
                          <w:szCs w:val="20"/>
                          <w:lang w:val="da-DK"/>
                        </w:rPr>
                        <w:t>22</w:t>
                      </w:r>
                      <w:r w:rsidR="00100ED2" w:rsidRPr="005D1F20">
                        <w:rPr>
                          <w:color w:val="A6A6A6" w:themeColor="background1" w:themeShade="A6"/>
                          <w:sz w:val="18"/>
                          <w:szCs w:val="20"/>
                          <w:lang w:val="da-DK"/>
                        </w:rPr>
                        <w:t>.0</w:t>
                      </w:r>
                      <w:r w:rsidR="00736BB3">
                        <w:rPr>
                          <w:color w:val="A6A6A6" w:themeColor="background1" w:themeShade="A6"/>
                          <w:sz w:val="18"/>
                          <w:szCs w:val="20"/>
                          <w:lang w:val="da-DK"/>
                        </w:rPr>
                        <w:t>8</w:t>
                      </w:r>
                      <w:r w:rsidR="00100ED2" w:rsidRPr="005D1F20">
                        <w:rPr>
                          <w:color w:val="A6A6A6" w:themeColor="background1" w:themeShade="A6"/>
                          <w:sz w:val="18"/>
                          <w:szCs w:val="20"/>
                          <w:lang w:val="da-DK"/>
                        </w:rPr>
                        <w:t>.2024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555D" w:rsidRPr="00F5227D" w:rsidSect="005D6804">
      <w:footerReference w:type="even" r:id="rId13"/>
      <w:footerReference w:type="default" r:id="rId14"/>
      <w:footerReference w:type="first" r:id="rId15"/>
      <w:pgSz w:w="12240" w:h="15840" w:code="1"/>
      <w:pgMar w:top="720" w:right="720" w:bottom="720" w:left="720" w:header="288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8BFAB" w14:textId="77777777" w:rsidR="0040246D" w:rsidRDefault="0040246D" w:rsidP="0085363C">
      <w:r>
        <w:separator/>
      </w:r>
    </w:p>
  </w:endnote>
  <w:endnote w:type="continuationSeparator" w:id="0">
    <w:p w14:paraId="107C5AAC" w14:textId="77777777" w:rsidR="0040246D" w:rsidRDefault="0040246D" w:rsidP="0085363C">
      <w:r>
        <w:continuationSeparator/>
      </w:r>
    </w:p>
  </w:endnote>
  <w:endnote w:type="continuationNotice" w:id="1">
    <w:p w14:paraId="134A98A6" w14:textId="77777777" w:rsidR="0040246D" w:rsidRDefault="004024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55A331-CF97-42B9-9266-615DF384805E}"/>
    <w:embedBold r:id="rId2" w:fontKey="{FFAD3CDC-1C05-4EE1-B5E0-91416214AF2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A34E19-BC14-4398-A8B3-DE0B2708913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ECAC653E-E654-4068-913D-8B3CA4890D42}"/>
    <w:embedBold r:id="rId5" w:fontKey="{76DAB964-BCB7-4D75-9830-FBB19570D14A}"/>
    <w:embedItalic r:id="rId6" w:fontKey="{D99D2408-86AA-411B-A22F-DE447B5E1C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82195F7-6B8D-4339-9838-A77C44D2CC3B}"/>
    <w:embedBold r:id="rId8" w:fontKey="{09281FE0-19A9-4B7C-A102-7F812F582A9A}"/>
    <w:embedItalic r:id="rId9" w:fontKey="{81EA66C6-3E26-41B5-B62F-67D9BDBF64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8D258AB-68C6-45D5-B299-3734764637E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54DA25EF-EB3F-4C1F-8A9E-5118F6864C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D36EA" w14:textId="1603E5A5" w:rsidR="0064635B" w:rsidRDefault="00646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6D755" w14:textId="21F91F84" w:rsidR="0064635B" w:rsidRDefault="006463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A24A3" w14:textId="7E7EF65B" w:rsidR="0064635B" w:rsidRDefault="00646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9430D" w14:textId="77777777" w:rsidR="0040246D" w:rsidRDefault="0040246D" w:rsidP="0085363C">
      <w:r>
        <w:separator/>
      </w:r>
    </w:p>
  </w:footnote>
  <w:footnote w:type="continuationSeparator" w:id="0">
    <w:p w14:paraId="39149A49" w14:textId="77777777" w:rsidR="0040246D" w:rsidRDefault="0040246D" w:rsidP="0085363C">
      <w:r>
        <w:continuationSeparator/>
      </w:r>
    </w:p>
  </w:footnote>
  <w:footnote w:type="continuationNotice" w:id="1">
    <w:p w14:paraId="670FED4D" w14:textId="77777777" w:rsidR="0040246D" w:rsidRDefault="004024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4685348">
    <w:abstractNumId w:val="16"/>
  </w:num>
  <w:num w:numId="2" w16cid:durableId="132261290">
    <w:abstractNumId w:val="11"/>
  </w:num>
  <w:num w:numId="3" w16cid:durableId="266010999">
    <w:abstractNumId w:val="20"/>
  </w:num>
  <w:num w:numId="4" w16cid:durableId="536553078">
    <w:abstractNumId w:val="17"/>
  </w:num>
  <w:num w:numId="5" w16cid:durableId="1013802473">
    <w:abstractNumId w:val="18"/>
  </w:num>
  <w:num w:numId="6" w16cid:durableId="1368796805">
    <w:abstractNumId w:val="26"/>
  </w:num>
  <w:num w:numId="7" w16cid:durableId="1886479001">
    <w:abstractNumId w:val="10"/>
  </w:num>
  <w:num w:numId="8" w16cid:durableId="621418672">
    <w:abstractNumId w:val="14"/>
  </w:num>
  <w:num w:numId="9" w16cid:durableId="1649749866">
    <w:abstractNumId w:val="24"/>
  </w:num>
  <w:num w:numId="10" w16cid:durableId="623772172">
    <w:abstractNumId w:val="3"/>
  </w:num>
  <w:num w:numId="11" w16cid:durableId="2111512053">
    <w:abstractNumId w:val="7"/>
  </w:num>
  <w:num w:numId="12" w16cid:durableId="1291983122">
    <w:abstractNumId w:val="0"/>
  </w:num>
  <w:num w:numId="13" w16cid:durableId="1396511783">
    <w:abstractNumId w:val="4"/>
  </w:num>
  <w:num w:numId="14" w16cid:durableId="1788623044">
    <w:abstractNumId w:val="13"/>
  </w:num>
  <w:num w:numId="15" w16cid:durableId="189690417">
    <w:abstractNumId w:val="12"/>
  </w:num>
  <w:num w:numId="16" w16cid:durableId="1609923324">
    <w:abstractNumId w:val="21"/>
  </w:num>
  <w:num w:numId="17" w16cid:durableId="1468740332">
    <w:abstractNumId w:val="5"/>
  </w:num>
  <w:num w:numId="18" w16cid:durableId="1720549068">
    <w:abstractNumId w:val="29"/>
  </w:num>
  <w:num w:numId="19" w16cid:durableId="1248271232">
    <w:abstractNumId w:val="25"/>
  </w:num>
  <w:num w:numId="20" w16cid:durableId="180977483">
    <w:abstractNumId w:val="19"/>
  </w:num>
  <w:num w:numId="21" w16cid:durableId="410272783">
    <w:abstractNumId w:val="27"/>
  </w:num>
  <w:num w:numId="22" w16cid:durableId="2132357333">
    <w:abstractNumId w:val="6"/>
  </w:num>
  <w:num w:numId="23" w16cid:durableId="1794247865">
    <w:abstractNumId w:val="22"/>
  </w:num>
  <w:num w:numId="24" w16cid:durableId="983779431">
    <w:abstractNumId w:val="28"/>
  </w:num>
  <w:num w:numId="25" w16cid:durableId="531771818">
    <w:abstractNumId w:val="9"/>
  </w:num>
  <w:num w:numId="26" w16cid:durableId="1965042930">
    <w:abstractNumId w:val="23"/>
  </w:num>
  <w:num w:numId="27" w16cid:durableId="2120222992">
    <w:abstractNumId w:val="1"/>
  </w:num>
  <w:num w:numId="28" w16cid:durableId="1908152376">
    <w:abstractNumId w:val="8"/>
  </w:num>
  <w:num w:numId="29" w16cid:durableId="39936289">
    <w:abstractNumId w:val="15"/>
  </w:num>
  <w:num w:numId="30" w16cid:durableId="1462725621">
    <w:abstractNumId w:val="2"/>
  </w:num>
  <w:num w:numId="31" w16cid:durableId="609239811">
    <w:abstractNumId w:val="2"/>
  </w:num>
  <w:num w:numId="32" w16cid:durableId="1458648708">
    <w:abstractNumId w:val="2"/>
  </w:num>
  <w:num w:numId="33" w16cid:durableId="806360259">
    <w:abstractNumId w:val="2"/>
  </w:num>
  <w:num w:numId="34" w16cid:durableId="518737432">
    <w:abstractNumId w:val="2"/>
  </w:num>
  <w:num w:numId="35" w16cid:durableId="955600219">
    <w:abstractNumId w:val="2"/>
  </w:num>
  <w:num w:numId="36" w16cid:durableId="1897205648">
    <w:abstractNumId w:val="2"/>
  </w:num>
  <w:num w:numId="37" w16cid:durableId="1366565611">
    <w:abstractNumId w:val="2"/>
  </w:num>
  <w:num w:numId="38" w16cid:durableId="971209013">
    <w:abstractNumId w:val="2"/>
  </w:num>
  <w:num w:numId="39" w16cid:durableId="88431493">
    <w:abstractNumId w:val="2"/>
  </w:num>
  <w:num w:numId="40" w16cid:durableId="251668703">
    <w:abstractNumId w:val="2"/>
  </w:num>
  <w:num w:numId="41" w16cid:durableId="1347168083">
    <w:abstractNumId w:val="2"/>
  </w:num>
  <w:num w:numId="42" w16cid:durableId="948783782">
    <w:abstractNumId w:val="2"/>
  </w:num>
  <w:num w:numId="43" w16cid:durableId="119442115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A06"/>
    <w:rsid w:val="000003AD"/>
    <w:rsid w:val="00005006"/>
    <w:rsid w:val="00014FA1"/>
    <w:rsid w:val="00033944"/>
    <w:rsid w:val="000340E1"/>
    <w:rsid w:val="00040383"/>
    <w:rsid w:val="00040AC6"/>
    <w:rsid w:val="000422BA"/>
    <w:rsid w:val="000473E0"/>
    <w:rsid w:val="00052382"/>
    <w:rsid w:val="000527CC"/>
    <w:rsid w:val="0005673D"/>
    <w:rsid w:val="00062B92"/>
    <w:rsid w:val="00065508"/>
    <w:rsid w:val="0006568A"/>
    <w:rsid w:val="00076F0F"/>
    <w:rsid w:val="000840E5"/>
    <w:rsid w:val="00084253"/>
    <w:rsid w:val="000946A4"/>
    <w:rsid w:val="000A64AC"/>
    <w:rsid w:val="000C1B95"/>
    <w:rsid w:val="000D1F49"/>
    <w:rsid w:val="000D3D38"/>
    <w:rsid w:val="000E65B1"/>
    <w:rsid w:val="00100ED2"/>
    <w:rsid w:val="001070A2"/>
    <w:rsid w:val="00114F7F"/>
    <w:rsid w:val="0011628D"/>
    <w:rsid w:val="00126CEF"/>
    <w:rsid w:val="00127B86"/>
    <w:rsid w:val="00134884"/>
    <w:rsid w:val="00140FFB"/>
    <w:rsid w:val="0016068C"/>
    <w:rsid w:val="0016401A"/>
    <w:rsid w:val="001727CA"/>
    <w:rsid w:val="00185A73"/>
    <w:rsid w:val="00187D40"/>
    <w:rsid w:val="00194079"/>
    <w:rsid w:val="0019660E"/>
    <w:rsid w:val="001B04C7"/>
    <w:rsid w:val="001B15B2"/>
    <w:rsid w:val="001B67EB"/>
    <w:rsid w:val="001C169F"/>
    <w:rsid w:val="001D6D0A"/>
    <w:rsid w:val="001E33D4"/>
    <w:rsid w:val="001E6A06"/>
    <w:rsid w:val="001F75D2"/>
    <w:rsid w:val="00202962"/>
    <w:rsid w:val="00202FEB"/>
    <w:rsid w:val="0020364D"/>
    <w:rsid w:val="00205609"/>
    <w:rsid w:val="002131C8"/>
    <w:rsid w:val="002139DC"/>
    <w:rsid w:val="00216BA4"/>
    <w:rsid w:val="00223F6C"/>
    <w:rsid w:val="002262C9"/>
    <w:rsid w:val="002336C5"/>
    <w:rsid w:val="00235E00"/>
    <w:rsid w:val="00235EFF"/>
    <w:rsid w:val="00240EEF"/>
    <w:rsid w:val="00246839"/>
    <w:rsid w:val="00250099"/>
    <w:rsid w:val="00253EBD"/>
    <w:rsid w:val="00261E32"/>
    <w:rsid w:val="002666D0"/>
    <w:rsid w:val="00273754"/>
    <w:rsid w:val="0029255F"/>
    <w:rsid w:val="00297733"/>
    <w:rsid w:val="002A62EC"/>
    <w:rsid w:val="002C1B12"/>
    <w:rsid w:val="002C1BAD"/>
    <w:rsid w:val="002C56E6"/>
    <w:rsid w:val="002D39A5"/>
    <w:rsid w:val="002D4168"/>
    <w:rsid w:val="002E4E62"/>
    <w:rsid w:val="002E63E8"/>
    <w:rsid w:val="002F2DDC"/>
    <w:rsid w:val="002F5308"/>
    <w:rsid w:val="003246FE"/>
    <w:rsid w:val="0032555D"/>
    <w:rsid w:val="00337774"/>
    <w:rsid w:val="00341570"/>
    <w:rsid w:val="00342A61"/>
    <w:rsid w:val="003458FD"/>
    <w:rsid w:val="0035174C"/>
    <w:rsid w:val="003552CB"/>
    <w:rsid w:val="00357BF9"/>
    <w:rsid w:val="00361585"/>
    <w:rsid w:val="00361691"/>
    <w:rsid w:val="00361E11"/>
    <w:rsid w:val="00372AB5"/>
    <w:rsid w:val="00376B65"/>
    <w:rsid w:val="00376FDE"/>
    <w:rsid w:val="00381581"/>
    <w:rsid w:val="00390340"/>
    <w:rsid w:val="0039390A"/>
    <w:rsid w:val="003C70BA"/>
    <w:rsid w:val="003C7741"/>
    <w:rsid w:val="003E0132"/>
    <w:rsid w:val="003E255B"/>
    <w:rsid w:val="003E6A45"/>
    <w:rsid w:val="003F0847"/>
    <w:rsid w:val="0040090B"/>
    <w:rsid w:val="00400C92"/>
    <w:rsid w:val="0040246D"/>
    <w:rsid w:val="00431A58"/>
    <w:rsid w:val="00433F80"/>
    <w:rsid w:val="00447700"/>
    <w:rsid w:val="00453566"/>
    <w:rsid w:val="0046302A"/>
    <w:rsid w:val="00480010"/>
    <w:rsid w:val="00487D2D"/>
    <w:rsid w:val="004A0844"/>
    <w:rsid w:val="004A3E0B"/>
    <w:rsid w:val="004B1234"/>
    <w:rsid w:val="004B1A24"/>
    <w:rsid w:val="004D3E4E"/>
    <w:rsid w:val="004D5D62"/>
    <w:rsid w:val="005003F9"/>
    <w:rsid w:val="00505395"/>
    <w:rsid w:val="005112D0"/>
    <w:rsid w:val="005117FD"/>
    <w:rsid w:val="00511FEF"/>
    <w:rsid w:val="00515869"/>
    <w:rsid w:val="00522CA1"/>
    <w:rsid w:val="00530CF9"/>
    <w:rsid w:val="00531C1F"/>
    <w:rsid w:val="00536D68"/>
    <w:rsid w:val="00547F68"/>
    <w:rsid w:val="005513D9"/>
    <w:rsid w:val="00552700"/>
    <w:rsid w:val="00553514"/>
    <w:rsid w:val="00577489"/>
    <w:rsid w:val="00577E06"/>
    <w:rsid w:val="005964DB"/>
    <w:rsid w:val="005A3BF7"/>
    <w:rsid w:val="005A551B"/>
    <w:rsid w:val="005C1ACB"/>
    <w:rsid w:val="005C28ED"/>
    <w:rsid w:val="005D1F20"/>
    <w:rsid w:val="005D349D"/>
    <w:rsid w:val="005D6804"/>
    <w:rsid w:val="005F0033"/>
    <w:rsid w:val="005F02B7"/>
    <w:rsid w:val="005F2035"/>
    <w:rsid w:val="005F4B5C"/>
    <w:rsid w:val="005F7990"/>
    <w:rsid w:val="00600CA5"/>
    <w:rsid w:val="0060660B"/>
    <w:rsid w:val="00611618"/>
    <w:rsid w:val="006309EB"/>
    <w:rsid w:val="00632608"/>
    <w:rsid w:val="0063739C"/>
    <w:rsid w:val="00637552"/>
    <w:rsid w:val="0064068F"/>
    <w:rsid w:val="00642654"/>
    <w:rsid w:val="0064635B"/>
    <w:rsid w:val="00663194"/>
    <w:rsid w:val="00671BAB"/>
    <w:rsid w:val="00681E97"/>
    <w:rsid w:val="006A2DE4"/>
    <w:rsid w:val="006A49DC"/>
    <w:rsid w:val="006D0C0A"/>
    <w:rsid w:val="006D6617"/>
    <w:rsid w:val="006E4A21"/>
    <w:rsid w:val="006E6A15"/>
    <w:rsid w:val="006F7713"/>
    <w:rsid w:val="007110B5"/>
    <w:rsid w:val="00712330"/>
    <w:rsid w:val="00716A96"/>
    <w:rsid w:val="007319F7"/>
    <w:rsid w:val="007343D1"/>
    <w:rsid w:val="00736261"/>
    <w:rsid w:val="00736BB3"/>
    <w:rsid w:val="007520D7"/>
    <w:rsid w:val="00754B86"/>
    <w:rsid w:val="00762260"/>
    <w:rsid w:val="00763C21"/>
    <w:rsid w:val="00765AB9"/>
    <w:rsid w:val="00766351"/>
    <w:rsid w:val="0077033A"/>
    <w:rsid w:val="00770643"/>
    <w:rsid w:val="007708F0"/>
    <w:rsid w:val="00770F25"/>
    <w:rsid w:val="00772EE3"/>
    <w:rsid w:val="00777BFB"/>
    <w:rsid w:val="007918FE"/>
    <w:rsid w:val="007A1E0D"/>
    <w:rsid w:val="007A35A8"/>
    <w:rsid w:val="007A54A6"/>
    <w:rsid w:val="007A6A88"/>
    <w:rsid w:val="007B0A85"/>
    <w:rsid w:val="007B37F3"/>
    <w:rsid w:val="007C5ECB"/>
    <w:rsid w:val="007C6A52"/>
    <w:rsid w:val="007D7047"/>
    <w:rsid w:val="007E0027"/>
    <w:rsid w:val="007E774E"/>
    <w:rsid w:val="007F29EC"/>
    <w:rsid w:val="007F4F17"/>
    <w:rsid w:val="00806A2C"/>
    <w:rsid w:val="00813059"/>
    <w:rsid w:val="00813469"/>
    <w:rsid w:val="0082043E"/>
    <w:rsid w:val="00834153"/>
    <w:rsid w:val="00834772"/>
    <w:rsid w:val="00844152"/>
    <w:rsid w:val="0085363C"/>
    <w:rsid w:val="008605AA"/>
    <w:rsid w:val="00866282"/>
    <w:rsid w:val="00885445"/>
    <w:rsid w:val="008954EF"/>
    <w:rsid w:val="008A0E45"/>
    <w:rsid w:val="008B0BF1"/>
    <w:rsid w:val="008B0DB2"/>
    <w:rsid w:val="008C0195"/>
    <w:rsid w:val="008C7A0A"/>
    <w:rsid w:val="008D5B16"/>
    <w:rsid w:val="008E203A"/>
    <w:rsid w:val="00912231"/>
    <w:rsid w:val="0091229C"/>
    <w:rsid w:val="0091349D"/>
    <w:rsid w:val="0091410E"/>
    <w:rsid w:val="00940E73"/>
    <w:rsid w:val="00951F31"/>
    <w:rsid w:val="00953E51"/>
    <w:rsid w:val="009749E4"/>
    <w:rsid w:val="0098597D"/>
    <w:rsid w:val="00987A55"/>
    <w:rsid w:val="00991F4B"/>
    <w:rsid w:val="00993F60"/>
    <w:rsid w:val="00994774"/>
    <w:rsid w:val="00997AC3"/>
    <w:rsid w:val="009A702B"/>
    <w:rsid w:val="009A75DF"/>
    <w:rsid w:val="009B5BB6"/>
    <w:rsid w:val="009C38A3"/>
    <w:rsid w:val="009C5621"/>
    <w:rsid w:val="009D3230"/>
    <w:rsid w:val="009D6CF5"/>
    <w:rsid w:val="009E1C90"/>
    <w:rsid w:val="009E3F07"/>
    <w:rsid w:val="009F2248"/>
    <w:rsid w:val="009F619A"/>
    <w:rsid w:val="009F6DDE"/>
    <w:rsid w:val="009F7C20"/>
    <w:rsid w:val="00A07C6B"/>
    <w:rsid w:val="00A13462"/>
    <w:rsid w:val="00A2266E"/>
    <w:rsid w:val="00A370A8"/>
    <w:rsid w:val="00A4329A"/>
    <w:rsid w:val="00A46D60"/>
    <w:rsid w:val="00A50B7A"/>
    <w:rsid w:val="00A632B2"/>
    <w:rsid w:val="00A65B3F"/>
    <w:rsid w:val="00A772F9"/>
    <w:rsid w:val="00A77ABB"/>
    <w:rsid w:val="00A84B09"/>
    <w:rsid w:val="00A953C6"/>
    <w:rsid w:val="00AA43DB"/>
    <w:rsid w:val="00AC03C1"/>
    <w:rsid w:val="00AC4421"/>
    <w:rsid w:val="00AC7B3F"/>
    <w:rsid w:val="00AD44DB"/>
    <w:rsid w:val="00AD522B"/>
    <w:rsid w:val="00AD5725"/>
    <w:rsid w:val="00AE106F"/>
    <w:rsid w:val="00AE4E2D"/>
    <w:rsid w:val="00AF056A"/>
    <w:rsid w:val="00AF4A78"/>
    <w:rsid w:val="00B016CC"/>
    <w:rsid w:val="00B04190"/>
    <w:rsid w:val="00B0630C"/>
    <w:rsid w:val="00B14057"/>
    <w:rsid w:val="00B26026"/>
    <w:rsid w:val="00B34D8F"/>
    <w:rsid w:val="00B47443"/>
    <w:rsid w:val="00B5193D"/>
    <w:rsid w:val="00B52F75"/>
    <w:rsid w:val="00B57B10"/>
    <w:rsid w:val="00B60A31"/>
    <w:rsid w:val="00B62AB7"/>
    <w:rsid w:val="00B630EA"/>
    <w:rsid w:val="00B70C40"/>
    <w:rsid w:val="00B76A66"/>
    <w:rsid w:val="00BB1AC0"/>
    <w:rsid w:val="00BB5950"/>
    <w:rsid w:val="00BC10DA"/>
    <w:rsid w:val="00BC4171"/>
    <w:rsid w:val="00BC5B13"/>
    <w:rsid w:val="00BD2739"/>
    <w:rsid w:val="00BD4753"/>
    <w:rsid w:val="00BD5CB1"/>
    <w:rsid w:val="00BE14FC"/>
    <w:rsid w:val="00BE4131"/>
    <w:rsid w:val="00BE4195"/>
    <w:rsid w:val="00BE62EE"/>
    <w:rsid w:val="00BE6C98"/>
    <w:rsid w:val="00BE748C"/>
    <w:rsid w:val="00C003BA"/>
    <w:rsid w:val="00C278FE"/>
    <w:rsid w:val="00C43D41"/>
    <w:rsid w:val="00C4481A"/>
    <w:rsid w:val="00C46878"/>
    <w:rsid w:val="00C72289"/>
    <w:rsid w:val="00C75B47"/>
    <w:rsid w:val="00C83343"/>
    <w:rsid w:val="00C936C1"/>
    <w:rsid w:val="00C94B21"/>
    <w:rsid w:val="00C96402"/>
    <w:rsid w:val="00CB4A51"/>
    <w:rsid w:val="00CB4D30"/>
    <w:rsid w:val="00CD4532"/>
    <w:rsid w:val="00CD47B0"/>
    <w:rsid w:val="00CE2C1C"/>
    <w:rsid w:val="00CE5D60"/>
    <w:rsid w:val="00CE6104"/>
    <w:rsid w:val="00CE7918"/>
    <w:rsid w:val="00CF6676"/>
    <w:rsid w:val="00D03DED"/>
    <w:rsid w:val="00D05881"/>
    <w:rsid w:val="00D16163"/>
    <w:rsid w:val="00D503DD"/>
    <w:rsid w:val="00D54C9D"/>
    <w:rsid w:val="00D5651A"/>
    <w:rsid w:val="00D62C7C"/>
    <w:rsid w:val="00D73605"/>
    <w:rsid w:val="00D7531B"/>
    <w:rsid w:val="00D77C26"/>
    <w:rsid w:val="00D80D05"/>
    <w:rsid w:val="00D9672F"/>
    <w:rsid w:val="00DB231A"/>
    <w:rsid w:val="00DB3FAD"/>
    <w:rsid w:val="00DC7628"/>
    <w:rsid w:val="00DC7E59"/>
    <w:rsid w:val="00DD1D6F"/>
    <w:rsid w:val="00DE21C6"/>
    <w:rsid w:val="00DE54FC"/>
    <w:rsid w:val="00DF100B"/>
    <w:rsid w:val="00E00F06"/>
    <w:rsid w:val="00E07468"/>
    <w:rsid w:val="00E112B8"/>
    <w:rsid w:val="00E136ED"/>
    <w:rsid w:val="00E25E2B"/>
    <w:rsid w:val="00E55A25"/>
    <w:rsid w:val="00E57909"/>
    <w:rsid w:val="00E60D7F"/>
    <w:rsid w:val="00E61C09"/>
    <w:rsid w:val="00E623AA"/>
    <w:rsid w:val="00E6644B"/>
    <w:rsid w:val="00E67CA3"/>
    <w:rsid w:val="00E70BE7"/>
    <w:rsid w:val="00E77644"/>
    <w:rsid w:val="00E84BB7"/>
    <w:rsid w:val="00E900B5"/>
    <w:rsid w:val="00E933C8"/>
    <w:rsid w:val="00EB3B58"/>
    <w:rsid w:val="00EB66B1"/>
    <w:rsid w:val="00EC0F76"/>
    <w:rsid w:val="00EC19CF"/>
    <w:rsid w:val="00EC7359"/>
    <w:rsid w:val="00EC790B"/>
    <w:rsid w:val="00EE2D3A"/>
    <w:rsid w:val="00EE3054"/>
    <w:rsid w:val="00EE3EC6"/>
    <w:rsid w:val="00EE4931"/>
    <w:rsid w:val="00EE6C6F"/>
    <w:rsid w:val="00EF32E2"/>
    <w:rsid w:val="00EF6E97"/>
    <w:rsid w:val="00EF7D1A"/>
    <w:rsid w:val="00F00606"/>
    <w:rsid w:val="00F01256"/>
    <w:rsid w:val="00F05525"/>
    <w:rsid w:val="00F079F2"/>
    <w:rsid w:val="00F1721E"/>
    <w:rsid w:val="00F206FB"/>
    <w:rsid w:val="00F24631"/>
    <w:rsid w:val="00F30767"/>
    <w:rsid w:val="00F3344E"/>
    <w:rsid w:val="00F478C7"/>
    <w:rsid w:val="00F47D1C"/>
    <w:rsid w:val="00F5227D"/>
    <w:rsid w:val="00F53DAB"/>
    <w:rsid w:val="00F55F65"/>
    <w:rsid w:val="00F6080E"/>
    <w:rsid w:val="00F665A0"/>
    <w:rsid w:val="00F7214D"/>
    <w:rsid w:val="00F83EBA"/>
    <w:rsid w:val="00F8489C"/>
    <w:rsid w:val="00F97EBC"/>
    <w:rsid w:val="00FA0203"/>
    <w:rsid w:val="00FC2972"/>
    <w:rsid w:val="00FC5F6E"/>
    <w:rsid w:val="00FC7475"/>
    <w:rsid w:val="00FD0110"/>
    <w:rsid w:val="00FD0662"/>
    <w:rsid w:val="00FE145A"/>
    <w:rsid w:val="00FE78A0"/>
    <w:rsid w:val="00FF604E"/>
    <w:rsid w:val="00FF775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761DD2"/>
  <w15:chartTrackingRefBased/>
  <w15:docId w15:val="{2A9BEBB9-016A-41CF-84EF-81A74B242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D54C9D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54C9D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D54C9D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C9D"/>
    <w:pPr>
      <w:numPr>
        <w:ilvl w:val="1"/>
      </w:numPr>
      <w:spacing w:before="6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D54C9D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42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3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egion4.varmblod.dk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KKOBGL\AppData\Roaming\Microsoft\Templates\Woodwork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955D201E83B4548AD3C272D2F815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8EA6E-EE2D-4956-86EE-C9A743B6BE21}"/>
      </w:docPartPr>
      <w:docPartBody>
        <w:p w:rsidR="007B0A2C" w:rsidRDefault="001F5CFA">
          <w:pPr>
            <w:pStyle w:val="9955D201E83B4548AD3C272D2F815CBB"/>
          </w:pPr>
          <w:r w:rsidRPr="007A6A88">
            <w:rPr>
              <w:lang w:val="fr-FR"/>
            </w:rP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1A5"/>
    <w:rsid w:val="001F5CFA"/>
    <w:rsid w:val="00297733"/>
    <w:rsid w:val="002F2DDC"/>
    <w:rsid w:val="0040020B"/>
    <w:rsid w:val="00415342"/>
    <w:rsid w:val="0060660B"/>
    <w:rsid w:val="006551A5"/>
    <w:rsid w:val="007B0A2C"/>
    <w:rsid w:val="007C669B"/>
    <w:rsid w:val="00843FF3"/>
    <w:rsid w:val="009274D6"/>
    <w:rsid w:val="00B57B10"/>
    <w:rsid w:val="00C636B5"/>
    <w:rsid w:val="00F6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spacing w:before="240" w:after="0" w:line="240" w:lineRule="auto"/>
      <w:outlineLvl w:val="1"/>
    </w:pPr>
    <w:rPr>
      <w:rFonts w:eastAsiaTheme="minorHAnsi"/>
      <w:b/>
      <w:bCs/>
      <w:kern w:val="0"/>
      <w:sz w:val="20"/>
      <w:szCs w:val="32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55D201E83B4548AD3C272D2F815CBB">
    <w:name w:val="9955D201E83B4548AD3C272D2F815CBB"/>
  </w:style>
  <w:style w:type="character" w:customStyle="1" w:styleId="Heading2Char">
    <w:name w:val="Heading 2 Char"/>
    <w:basedOn w:val="DefaultParagraphFont"/>
    <w:link w:val="Heading2"/>
    <w:uiPriority w:val="1"/>
    <w:rPr>
      <w:rFonts w:eastAsiaTheme="minorHAnsi"/>
      <w:b/>
      <w:bCs/>
      <w:kern w:val="0"/>
      <w:sz w:val="20"/>
      <w:szCs w:val="32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711839-19D7-4ED0-8B99-155BE0ECF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DD9CAB-7FCF-40F9-872B-97FB59BD3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03778-B3A6-4C4C-A2FD-54D8F25AEE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ECDDCE46-8DFD-481C-A283-4C9DDBC80F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Woodworking resume.dotx</Template>
  <TotalTime>13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Bente Graasboll</cp:lastModifiedBy>
  <cp:revision>14</cp:revision>
  <dcterms:created xsi:type="dcterms:W3CDTF">2024-01-26T15:53:00Z</dcterms:created>
  <dcterms:modified xsi:type="dcterms:W3CDTF">2024-08-22T12:06:00Z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770d9a1-037b-4e08-97d6-4015cd657448_Enabled">
    <vt:lpwstr>true</vt:lpwstr>
  </property>
  <property fmtid="{D5CDD505-2E9C-101B-9397-08002B2CF9AE}" pid="4" name="MSIP_Label_b770d9a1-037b-4e08-97d6-4015cd657448_SetDate">
    <vt:lpwstr>2024-01-26T16:36:54Z</vt:lpwstr>
  </property>
  <property fmtid="{D5CDD505-2E9C-101B-9397-08002B2CF9AE}" pid="5" name="MSIP_Label_b770d9a1-037b-4e08-97d6-4015cd657448_Method">
    <vt:lpwstr>Privileged</vt:lpwstr>
  </property>
  <property fmtid="{D5CDD505-2E9C-101B-9397-08002B2CF9AE}" pid="6" name="MSIP_Label_b770d9a1-037b-4e08-97d6-4015cd657448_Name">
    <vt:lpwstr>(Pilot) Non-Business</vt:lpwstr>
  </property>
  <property fmtid="{D5CDD505-2E9C-101B-9397-08002B2CF9AE}" pid="7" name="MSIP_Label_b770d9a1-037b-4e08-97d6-4015cd657448_SiteId">
    <vt:lpwstr>ed5d5f47-52dd-48af-90ca-f7bd83624eb9</vt:lpwstr>
  </property>
  <property fmtid="{D5CDD505-2E9C-101B-9397-08002B2CF9AE}" pid="8" name="MSIP_Label_b770d9a1-037b-4e08-97d6-4015cd657448_ActionId">
    <vt:lpwstr>28c996da-c115-4b1d-af52-cd53394305ec</vt:lpwstr>
  </property>
  <property fmtid="{D5CDD505-2E9C-101B-9397-08002B2CF9AE}" pid="9" name="MSIP_Label_b770d9a1-037b-4e08-97d6-4015cd657448_ContentBits">
    <vt:lpwstr>0</vt:lpwstr>
  </property>
</Properties>
</file>